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BAEE5" w14:textId="14A7C5DA" w:rsidR="007D160C" w:rsidRPr="009A0001" w:rsidRDefault="00D526BB" w:rsidP="00C274DC">
      <w:pPr>
        <w:spacing w:before="120" w:after="120" w:line="320" w:lineRule="exact"/>
        <w:rPr>
          <w:szCs w:val="26"/>
        </w:rPr>
      </w:pPr>
      <w:bookmarkStart w:id="0" w:name="_Toc207773155"/>
      <w:bookmarkStart w:id="1" w:name="_Toc207782161"/>
      <w:bookmarkStart w:id="2" w:name="_Toc207785308"/>
      <w:bookmarkStart w:id="3" w:name="_Toc207785398"/>
      <w:bookmarkStart w:id="4" w:name="_Toc207785576"/>
      <w:bookmarkStart w:id="5" w:name="_Toc207802092"/>
      <w:r w:rsidRPr="009A0001">
        <w:rPr>
          <w:noProof/>
          <w:szCs w:val="26"/>
          <w:lang w:eastAsia="en-US"/>
        </w:rPr>
        <mc:AlternateContent>
          <mc:Choice Requires="wps">
            <w:drawing>
              <wp:anchor distT="0" distB="0" distL="114300" distR="114300" simplePos="0" relativeHeight="251657728" behindDoc="0" locked="0" layoutInCell="1" allowOverlap="1" wp14:anchorId="1F912863" wp14:editId="16780014">
                <wp:simplePos x="0" y="0"/>
                <wp:positionH relativeFrom="column">
                  <wp:posOffset>31115</wp:posOffset>
                </wp:positionH>
                <wp:positionV relativeFrom="paragraph">
                  <wp:posOffset>29210</wp:posOffset>
                </wp:positionV>
                <wp:extent cx="5699125" cy="9185275"/>
                <wp:effectExtent l="34925" t="34925" r="38100" b="28575"/>
                <wp:wrapNone/>
                <wp:docPr id="6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9185275"/>
                        </a:xfrm>
                        <a:prstGeom prst="rect">
                          <a:avLst/>
                        </a:prstGeom>
                        <a:solidFill>
                          <a:srgbClr val="FFFFFF"/>
                        </a:solidFill>
                        <a:ln w="57150" cmpd="thickThin">
                          <a:solidFill>
                            <a:srgbClr val="000000"/>
                          </a:solidFill>
                          <a:miter lim="800000"/>
                          <a:headEnd/>
                          <a:tailEnd/>
                        </a:ln>
                      </wps:spPr>
                      <wps:txbx>
                        <w:txbxContent>
                          <w:p w14:paraId="71BFFCA5" w14:textId="3912BFE0" w:rsidR="009C32B2" w:rsidRDefault="003F1EAC" w:rsidP="00E75B93">
                            <w:pPr>
                              <w:spacing w:before="120" w:after="120"/>
                              <w:rPr>
                                <w:b/>
                                <w:sz w:val="32"/>
                                <w:szCs w:val="32"/>
                              </w:rPr>
                            </w:pPr>
                            <w:r>
                              <w:rPr>
                                <w:noProof/>
                              </w:rPr>
                              <w:drawing>
                                <wp:inline distT="0" distB="0" distL="0" distR="0" wp14:anchorId="1F57CAC5" wp14:editId="5889CB88">
                                  <wp:extent cx="5459095" cy="760730"/>
                                  <wp:effectExtent l="0" t="0" r="8255" b="1270"/>
                                  <wp:docPr id="2" name="Picture 2" descr="fsdf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dfsa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9095" cy="760730"/>
                                          </a:xfrm>
                                          <a:prstGeom prst="rect">
                                            <a:avLst/>
                                          </a:prstGeom>
                                          <a:noFill/>
                                          <a:ln>
                                            <a:noFill/>
                                          </a:ln>
                                        </pic:spPr>
                                      </pic:pic>
                                    </a:graphicData>
                                  </a:graphic>
                                </wp:inline>
                              </w:drawing>
                            </w:r>
                          </w:p>
                          <w:p w14:paraId="6D4C2985" w14:textId="77777777" w:rsidR="009C32B2" w:rsidRDefault="009C32B2" w:rsidP="00E75B93">
                            <w:pPr>
                              <w:spacing w:before="120" w:after="120"/>
                              <w:jc w:val="center"/>
                              <w:rPr>
                                <w:b/>
                                <w:sz w:val="32"/>
                                <w:szCs w:val="32"/>
                              </w:rPr>
                            </w:pPr>
                          </w:p>
                          <w:p w14:paraId="1DE1BC98" w14:textId="77777777" w:rsidR="009C32B2" w:rsidRDefault="009C32B2" w:rsidP="00E75B93">
                            <w:pPr>
                              <w:spacing w:before="120" w:after="120"/>
                              <w:jc w:val="center"/>
                              <w:rPr>
                                <w:b/>
                                <w:sz w:val="32"/>
                                <w:szCs w:val="32"/>
                              </w:rPr>
                            </w:pPr>
                          </w:p>
                          <w:p w14:paraId="780CCEA2" w14:textId="77777777" w:rsidR="009C32B2" w:rsidRDefault="009C32B2" w:rsidP="00E75B93">
                            <w:pPr>
                              <w:spacing w:before="120" w:after="120"/>
                              <w:jc w:val="center"/>
                              <w:rPr>
                                <w:b/>
                                <w:sz w:val="32"/>
                                <w:szCs w:val="32"/>
                              </w:rPr>
                            </w:pPr>
                          </w:p>
                          <w:p w14:paraId="1E601EA1" w14:textId="77777777" w:rsidR="009C32B2" w:rsidRDefault="009C32B2" w:rsidP="00E75B93">
                            <w:pPr>
                              <w:spacing w:before="120" w:after="120"/>
                              <w:jc w:val="center"/>
                              <w:rPr>
                                <w:b/>
                                <w:sz w:val="32"/>
                                <w:szCs w:val="32"/>
                              </w:rPr>
                            </w:pPr>
                          </w:p>
                          <w:p w14:paraId="6883D10A" w14:textId="77777777" w:rsidR="009C32B2" w:rsidRDefault="009C32B2" w:rsidP="00E75B93">
                            <w:pPr>
                              <w:spacing w:before="120" w:after="120"/>
                              <w:jc w:val="center"/>
                              <w:rPr>
                                <w:b/>
                                <w:sz w:val="32"/>
                                <w:szCs w:val="32"/>
                              </w:rPr>
                            </w:pPr>
                          </w:p>
                          <w:p w14:paraId="23F76292" w14:textId="77777777" w:rsidR="009C32B2" w:rsidRDefault="009C32B2" w:rsidP="00E75B93">
                            <w:pPr>
                              <w:spacing w:before="120" w:after="120"/>
                              <w:jc w:val="center"/>
                              <w:rPr>
                                <w:b/>
                                <w:sz w:val="32"/>
                                <w:szCs w:val="32"/>
                              </w:rPr>
                            </w:pPr>
                          </w:p>
                          <w:p w14:paraId="648D5121" w14:textId="77777777" w:rsidR="009C32B2" w:rsidRDefault="009C32B2" w:rsidP="00E75B93">
                            <w:pPr>
                              <w:spacing w:before="120" w:after="120"/>
                              <w:jc w:val="center"/>
                              <w:rPr>
                                <w:b/>
                                <w:sz w:val="32"/>
                                <w:szCs w:val="32"/>
                              </w:rPr>
                            </w:pPr>
                          </w:p>
                          <w:p w14:paraId="1C6E53E1" w14:textId="77777777" w:rsidR="009C32B2" w:rsidRDefault="009C32B2" w:rsidP="00E75B93">
                            <w:pPr>
                              <w:spacing w:before="120" w:after="120"/>
                              <w:jc w:val="center"/>
                              <w:rPr>
                                <w:b/>
                                <w:sz w:val="32"/>
                                <w:szCs w:val="32"/>
                              </w:rPr>
                            </w:pPr>
                          </w:p>
                          <w:p w14:paraId="6E1310F0" w14:textId="77777777" w:rsidR="009C32B2" w:rsidRDefault="009C32B2" w:rsidP="00E44738">
                            <w:pPr>
                              <w:spacing w:before="120" w:after="120" w:line="340" w:lineRule="exact"/>
                              <w:jc w:val="center"/>
                              <w:rPr>
                                <w:b/>
                                <w:sz w:val="32"/>
                                <w:szCs w:val="32"/>
                              </w:rPr>
                            </w:pPr>
                          </w:p>
                          <w:p w14:paraId="6C7DB3FB" w14:textId="77777777" w:rsidR="009C32B2" w:rsidRPr="00762779" w:rsidRDefault="009C32B2" w:rsidP="00E44738">
                            <w:pPr>
                              <w:spacing w:line="360" w:lineRule="auto"/>
                              <w:jc w:val="center"/>
                              <w:rPr>
                                <w:b/>
                                <w:sz w:val="40"/>
                                <w:szCs w:val="40"/>
                              </w:rPr>
                            </w:pPr>
                            <w:r w:rsidRPr="00762779">
                              <w:rPr>
                                <w:b/>
                                <w:sz w:val="40"/>
                                <w:szCs w:val="40"/>
                              </w:rPr>
                              <w:t xml:space="preserve">TÀI LIỆU HƯỚNG DẪN SỬ DỤNG </w:t>
                            </w:r>
                          </w:p>
                          <w:p w14:paraId="1D51E33F" w14:textId="680726BB" w:rsidR="00FF7AB6" w:rsidRPr="00762779" w:rsidRDefault="00E44738" w:rsidP="00E44738">
                            <w:pPr>
                              <w:spacing w:line="360" w:lineRule="auto"/>
                              <w:jc w:val="center"/>
                              <w:rPr>
                                <w:b/>
                                <w:sz w:val="40"/>
                                <w:szCs w:val="40"/>
                              </w:rPr>
                            </w:pPr>
                            <w:r w:rsidRPr="00762779">
                              <w:rPr>
                                <w:b/>
                                <w:sz w:val="40"/>
                                <w:szCs w:val="40"/>
                              </w:rPr>
                              <w:t xml:space="preserve">PHẦN MỀM </w:t>
                            </w:r>
                            <w:r w:rsidR="00762779" w:rsidRPr="00762779">
                              <w:rPr>
                                <w:b/>
                                <w:sz w:val="40"/>
                                <w:szCs w:val="40"/>
                              </w:rPr>
                              <w:t xml:space="preserve">PHÒNG </w:t>
                            </w:r>
                            <w:r w:rsidRPr="00762779">
                              <w:rPr>
                                <w:b/>
                                <w:sz w:val="40"/>
                                <w:szCs w:val="40"/>
                              </w:rPr>
                              <w:t>HỌP KHÔNG GIẤY</w:t>
                            </w:r>
                            <w:r w:rsidR="00762779" w:rsidRPr="00762779">
                              <w:rPr>
                                <w:b/>
                                <w:sz w:val="40"/>
                                <w:szCs w:val="40"/>
                              </w:rPr>
                              <w:t xml:space="preserve"> TỜ</w:t>
                            </w:r>
                          </w:p>
                          <w:p w14:paraId="2D6E9A7F" w14:textId="6987B56F" w:rsidR="009C32B2" w:rsidRPr="00762779" w:rsidRDefault="00FF7AB6" w:rsidP="00E44738">
                            <w:pPr>
                              <w:spacing w:line="360" w:lineRule="auto"/>
                              <w:jc w:val="center"/>
                              <w:rPr>
                                <w:b/>
                                <w:sz w:val="40"/>
                                <w:szCs w:val="40"/>
                              </w:rPr>
                            </w:pPr>
                            <w:r w:rsidRPr="00762779">
                              <w:rPr>
                                <w:b/>
                                <w:sz w:val="40"/>
                                <w:szCs w:val="40"/>
                              </w:rPr>
                              <w:t>TỈNH ĐIỆN BIÊN</w:t>
                            </w:r>
                          </w:p>
                          <w:p w14:paraId="6CC6F5CC" w14:textId="28FDD431" w:rsidR="007C5D08" w:rsidRPr="00FF7AB6" w:rsidRDefault="007C5D08" w:rsidP="00E44738">
                            <w:pPr>
                              <w:spacing w:line="360" w:lineRule="auto"/>
                              <w:jc w:val="center"/>
                              <w:rPr>
                                <w:bCs/>
                                <w:i/>
                                <w:iCs/>
                                <w:sz w:val="32"/>
                                <w:szCs w:val="32"/>
                              </w:rPr>
                            </w:pPr>
                            <w:r w:rsidRPr="00FF7AB6">
                              <w:rPr>
                                <w:bCs/>
                                <w:i/>
                                <w:iCs/>
                                <w:sz w:val="32"/>
                                <w:szCs w:val="32"/>
                              </w:rPr>
                              <w:t>(Dành cho Đại biểu)</w:t>
                            </w:r>
                          </w:p>
                          <w:p w14:paraId="0729CCC9" w14:textId="77777777" w:rsidR="009C32B2" w:rsidRDefault="009C32B2" w:rsidP="00A6546A">
                            <w:pPr>
                              <w:spacing w:before="120" w:after="120"/>
                              <w:jc w:val="center"/>
                              <w:rPr>
                                <w:b/>
                                <w:sz w:val="30"/>
                                <w:szCs w:val="40"/>
                              </w:rPr>
                            </w:pPr>
                          </w:p>
                          <w:p w14:paraId="69A1FBE8" w14:textId="77777777" w:rsidR="009C32B2" w:rsidRDefault="009C32B2" w:rsidP="00A6546A">
                            <w:pPr>
                              <w:spacing w:before="120" w:after="120"/>
                              <w:jc w:val="center"/>
                              <w:rPr>
                                <w:b/>
                                <w:sz w:val="30"/>
                                <w:szCs w:val="40"/>
                              </w:rPr>
                            </w:pPr>
                          </w:p>
                          <w:p w14:paraId="0649D8AA" w14:textId="77777777" w:rsidR="009C32B2" w:rsidRDefault="009C32B2" w:rsidP="00A6546A">
                            <w:pPr>
                              <w:spacing w:before="120" w:after="120"/>
                              <w:jc w:val="center"/>
                              <w:rPr>
                                <w:b/>
                                <w:sz w:val="30"/>
                                <w:szCs w:val="40"/>
                              </w:rPr>
                            </w:pPr>
                          </w:p>
                          <w:p w14:paraId="5A099C04" w14:textId="77777777" w:rsidR="009C32B2" w:rsidRDefault="009C32B2" w:rsidP="00A6546A">
                            <w:pPr>
                              <w:spacing w:before="120" w:after="120"/>
                              <w:jc w:val="center"/>
                              <w:rPr>
                                <w:b/>
                                <w:sz w:val="30"/>
                                <w:szCs w:val="40"/>
                              </w:rPr>
                            </w:pPr>
                          </w:p>
                          <w:p w14:paraId="3DB33060" w14:textId="77777777" w:rsidR="009C32B2" w:rsidRDefault="009C32B2" w:rsidP="00A6546A">
                            <w:pPr>
                              <w:spacing w:before="120" w:after="120"/>
                              <w:jc w:val="center"/>
                              <w:rPr>
                                <w:b/>
                                <w:sz w:val="30"/>
                                <w:szCs w:val="40"/>
                              </w:rPr>
                            </w:pPr>
                          </w:p>
                          <w:p w14:paraId="1E53B46F" w14:textId="77777777" w:rsidR="009C32B2" w:rsidRDefault="009C32B2" w:rsidP="00A6546A">
                            <w:pPr>
                              <w:spacing w:before="120" w:after="120"/>
                              <w:jc w:val="center"/>
                              <w:rPr>
                                <w:b/>
                                <w:sz w:val="30"/>
                                <w:szCs w:val="40"/>
                              </w:rPr>
                            </w:pPr>
                          </w:p>
                          <w:p w14:paraId="0C3DCCD6" w14:textId="77777777" w:rsidR="009C32B2" w:rsidRDefault="009C32B2" w:rsidP="00A6546A">
                            <w:pPr>
                              <w:spacing w:before="120" w:after="120"/>
                              <w:jc w:val="center"/>
                              <w:rPr>
                                <w:b/>
                                <w:sz w:val="30"/>
                                <w:szCs w:val="40"/>
                              </w:rPr>
                            </w:pPr>
                          </w:p>
                          <w:p w14:paraId="5238981B" w14:textId="77777777" w:rsidR="009C32B2" w:rsidRDefault="009C32B2" w:rsidP="00A6546A">
                            <w:pPr>
                              <w:spacing w:before="120" w:after="120"/>
                              <w:jc w:val="center"/>
                              <w:rPr>
                                <w:b/>
                                <w:sz w:val="30"/>
                                <w:szCs w:val="40"/>
                              </w:rPr>
                            </w:pPr>
                          </w:p>
                          <w:p w14:paraId="1902B42C" w14:textId="77777777" w:rsidR="003F1EAC" w:rsidRDefault="003F1EAC" w:rsidP="00A6546A">
                            <w:pPr>
                              <w:spacing w:before="120" w:after="120"/>
                              <w:jc w:val="center"/>
                              <w:rPr>
                                <w:b/>
                                <w:sz w:val="28"/>
                                <w:szCs w:val="40"/>
                              </w:rPr>
                            </w:pPr>
                          </w:p>
                          <w:p w14:paraId="401A4770" w14:textId="77777777" w:rsidR="003F1EAC" w:rsidRDefault="003F1EAC" w:rsidP="00A6546A">
                            <w:pPr>
                              <w:spacing w:before="120" w:after="120"/>
                              <w:jc w:val="center"/>
                              <w:rPr>
                                <w:b/>
                                <w:sz w:val="28"/>
                                <w:szCs w:val="40"/>
                              </w:rPr>
                            </w:pPr>
                          </w:p>
                          <w:p w14:paraId="1C6440B1" w14:textId="4B337B3D" w:rsidR="009C32B2" w:rsidRPr="00994788" w:rsidRDefault="00EC664C" w:rsidP="00A6546A">
                            <w:pPr>
                              <w:spacing w:before="120" w:after="120"/>
                              <w:jc w:val="center"/>
                              <w:rPr>
                                <w:b/>
                                <w:sz w:val="40"/>
                                <w:szCs w:val="40"/>
                              </w:rPr>
                            </w:pPr>
                            <w:r>
                              <w:rPr>
                                <w:b/>
                                <w:sz w:val="28"/>
                                <w:szCs w:val="40"/>
                              </w:rPr>
                              <w:t>Năm 202</w:t>
                            </w:r>
                            <w:r w:rsidR="007C5D08">
                              <w:rPr>
                                <w:b/>
                                <w:sz w:val="28"/>
                                <w:szCs w:val="4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912863" id="_x0000_t202" coordsize="21600,21600" o:spt="202" path="m,l,21600r21600,l21600,xe">
                <v:stroke joinstyle="miter"/>
                <v:path gradientshapeok="t" o:connecttype="rect"/>
              </v:shapetype>
              <v:shape id="Text Box 21" o:spid="_x0000_s1026" type="#_x0000_t202" style="position:absolute;margin-left:2.45pt;margin-top:2.3pt;width:448.75pt;height:72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" strokeweight="4.5pt">
                <v:stroke linestyle="thickThin"/>
                <v:textbox>
                  <w:txbxContent>
                    <w:p w14:paraId="71BFFCA5" w14:textId="3912BFE0" w:rsidR="009C32B2" w:rsidRDefault="003F1EAC" w:rsidP="00E75B93">
                      <w:pPr>
                        <w:spacing w:before="120" w:after="120"/>
                        <w:rPr>
                          <w:b/>
                          <w:sz w:val="32"/>
                          <w:szCs w:val="32"/>
                        </w:rPr>
                      </w:pPr>
                      <w:r>
                        <w:rPr>
                          <w:noProof/>
                        </w:rPr>
                        <w:drawing>
                          <wp:inline distT="0" distB="0" distL="0" distR="0" wp14:anchorId="1F57CAC5" wp14:editId="5889CB88">
                            <wp:extent cx="5459095" cy="760730"/>
                            <wp:effectExtent l="0" t="0" r="8255" b="1270"/>
                            <wp:docPr id="2" name="Picture 2" descr="fsdf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dfsa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9095" cy="760730"/>
                                    </a:xfrm>
                                    <a:prstGeom prst="rect">
                                      <a:avLst/>
                                    </a:prstGeom>
                                    <a:noFill/>
                                    <a:ln>
                                      <a:noFill/>
                                    </a:ln>
                                  </pic:spPr>
                                </pic:pic>
                              </a:graphicData>
                            </a:graphic>
                          </wp:inline>
                        </w:drawing>
                      </w:r>
                    </w:p>
                    <w:p w14:paraId="6D4C2985" w14:textId="77777777" w:rsidR="009C32B2" w:rsidRDefault="009C32B2" w:rsidP="00E75B93">
                      <w:pPr>
                        <w:spacing w:before="120" w:after="120"/>
                        <w:jc w:val="center"/>
                        <w:rPr>
                          <w:b/>
                          <w:sz w:val="32"/>
                          <w:szCs w:val="32"/>
                        </w:rPr>
                      </w:pPr>
                    </w:p>
                    <w:p w14:paraId="1DE1BC98" w14:textId="77777777" w:rsidR="009C32B2" w:rsidRDefault="009C32B2" w:rsidP="00E75B93">
                      <w:pPr>
                        <w:spacing w:before="120" w:after="120"/>
                        <w:jc w:val="center"/>
                        <w:rPr>
                          <w:b/>
                          <w:sz w:val="32"/>
                          <w:szCs w:val="32"/>
                        </w:rPr>
                      </w:pPr>
                    </w:p>
                    <w:p w14:paraId="780CCEA2" w14:textId="77777777" w:rsidR="009C32B2" w:rsidRDefault="009C32B2" w:rsidP="00E75B93">
                      <w:pPr>
                        <w:spacing w:before="120" w:after="120"/>
                        <w:jc w:val="center"/>
                        <w:rPr>
                          <w:b/>
                          <w:sz w:val="32"/>
                          <w:szCs w:val="32"/>
                        </w:rPr>
                      </w:pPr>
                    </w:p>
                    <w:p w14:paraId="1E601EA1" w14:textId="77777777" w:rsidR="009C32B2" w:rsidRDefault="009C32B2" w:rsidP="00E75B93">
                      <w:pPr>
                        <w:spacing w:before="120" w:after="120"/>
                        <w:jc w:val="center"/>
                        <w:rPr>
                          <w:b/>
                          <w:sz w:val="32"/>
                          <w:szCs w:val="32"/>
                        </w:rPr>
                      </w:pPr>
                    </w:p>
                    <w:p w14:paraId="6883D10A" w14:textId="77777777" w:rsidR="009C32B2" w:rsidRDefault="009C32B2" w:rsidP="00E75B93">
                      <w:pPr>
                        <w:spacing w:before="120" w:after="120"/>
                        <w:jc w:val="center"/>
                        <w:rPr>
                          <w:b/>
                          <w:sz w:val="32"/>
                          <w:szCs w:val="32"/>
                        </w:rPr>
                      </w:pPr>
                    </w:p>
                    <w:p w14:paraId="23F76292" w14:textId="77777777" w:rsidR="009C32B2" w:rsidRDefault="009C32B2" w:rsidP="00E75B93">
                      <w:pPr>
                        <w:spacing w:before="120" w:after="120"/>
                        <w:jc w:val="center"/>
                        <w:rPr>
                          <w:b/>
                          <w:sz w:val="32"/>
                          <w:szCs w:val="32"/>
                        </w:rPr>
                      </w:pPr>
                    </w:p>
                    <w:p w14:paraId="648D5121" w14:textId="77777777" w:rsidR="009C32B2" w:rsidRDefault="009C32B2" w:rsidP="00E75B93">
                      <w:pPr>
                        <w:spacing w:before="120" w:after="120"/>
                        <w:jc w:val="center"/>
                        <w:rPr>
                          <w:b/>
                          <w:sz w:val="32"/>
                          <w:szCs w:val="32"/>
                        </w:rPr>
                      </w:pPr>
                    </w:p>
                    <w:p w14:paraId="1C6E53E1" w14:textId="77777777" w:rsidR="009C32B2" w:rsidRDefault="009C32B2" w:rsidP="00E75B93">
                      <w:pPr>
                        <w:spacing w:before="120" w:after="120"/>
                        <w:jc w:val="center"/>
                        <w:rPr>
                          <w:b/>
                          <w:sz w:val="32"/>
                          <w:szCs w:val="32"/>
                        </w:rPr>
                      </w:pPr>
                    </w:p>
                    <w:p w14:paraId="6E1310F0" w14:textId="77777777" w:rsidR="009C32B2" w:rsidRDefault="009C32B2" w:rsidP="00E44738">
                      <w:pPr>
                        <w:spacing w:before="120" w:after="120" w:line="340" w:lineRule="exact"/>
                        <w:jc w:val="center"/>
                        <w:rPr>
                          <w:b/>
                          <w:sz w:val="32"/>
                          <w:szCs w:val="32"/>
                        </w:rPr>
                      </w:pPr>
                    </w:p>
                    <w:p w14:paraId="6C7DB3FB" w14:textId="77777777" w:rsidR="009C32B2" w:rsidRPr="00762779" w:rsidRDefault="009C32B2" w:rsidP="00E44738">
                      <w:pPr>
                        <w:spacing w:line="360" w:lineRule="auto"/>
                        <w:jc w:val="center"/>
                        <w:rPr>
                          <w:b/>
                          <w:sz w:val="40"/>
                          <w:szCs w:val="40"/>
                        </w:rPr>
                      </w:pPr>
                      <w:r w:rsidRPr="00762779">
                        <w:rPr>
                          <w:b/>
                          <w:sz w:val="40"/>
                          <w:szCs w:val="40"/>
                        </w:rPr>
                        <w:t xml:space="preserve">TÀI LIỆU HƯỚNG DẪN SỬ DỤNG </w:t>
                      </w:r>
                    </w:p>
                    <w:p w14:paraId="1D51E33F" w14:textId="680726BB" w:rsidR="00FF7AB6" w:rsidRPr="00762779" w:rsidRDefault="00E44738" w:rsidP="00E44738">
                      <w:pPr>
                        <w:spacing w:line="360" w:lineRule="auto"/>
                        <w:jc w:val="center"/>
                        <w:rPr>
                          <w:b/>
                          <w:sz w:val="40"/>
                          <w:szCs w:val="40"/>
                        </w:rPr>
                      </w:pPr>
                      <w:r w:rsidRPr="00762779">
                        <w:rPr>
                          <w:b/>
                          <w:sz w:val="40"/>
                          <w:szCs w:val="40"/>
                        </w:rPr>
                        <w:t xml:space="preserve">PHẦN MỀM </w:t>
                      </w:r>
                      <w:r w:rsidR="00762779" w:rsidRPr="00762779">
                        <w:rPr>
                          <w:b/>
                          <w:sz w:val="40"/>
                          <w:szCs w:val="40"/>
                        </w:rPr>
                        <w:t xml:space="preserve">PHÒNG </w:t>
                      </w:r>
                      <w:r w:rsidRPr="00762779">
                        <w:rPr>
                          <w:b/>
                          <w:sz w:val="40"/>
                          <w:szCs w:val="40"/>
                        </w:rPr>
                        <w:t>HỌP KHÔNG GIẤY</w:t>
                      </w:r>
                      <w:r w:rsidR="00762779" w:rsidRPr="00762779">
                        <w:rPr>
                          <w:b/>
                          <w:sz w:val="40"/>
                          <w:szCs w:val="40"/>
                        </w:rPr>
                        <w:t xml:space="preserve"> TỜ</w:t>
                      </w:r>
                    </w:p>
                    <w:p w14:paraId="2D6E9A7F" w14:textId="6987B56F" w:rsidR="009C32B2" w:rsidRPr="00762779" w:rsidRDefault="00FF7AB6" w:rsidP="00E44738">
                      <w:pPr>
                        <w:spacing w:line="360" w:lineRule="auto"/>
                        <w:jc w:val="center"/>
                        <w:rPr>
                          <w:b/>
                          <w:sz w:val="40"/>
                          <w:szCs w:val="40"/>
                        </w:rPr>
                      </w:pPr>
                      <w:r w:rsidRPr="00762779">
                        <w:rPr>
                          <w:b/>
                          <w:sz w:val="40"/>
                          <w:szCs w:val="40"/>
                        </w:rPr>
                        <w:t>TỈNH ĐIỆN BIÊN</w:t>
                      </w:r>
                    </w:p>
                    <w:p w14:paraId="6CC6F5CC" w14:textId="28FDD431" w:rsidR="007C5D08" w:rsidRPr="00FF7AB6" w:rsidRDefault="007C5D08" w:rsidP="00E44738">
                      <w:pPr>
                        <w:spacing w:line="360" w:lineRule="auto"/>
                        <w:jc w:val="center"/>
                        <w:rPr>
                          <w:bCs/>
                          <w:i/>
                          <w:iCs/>
                          <w:sz w:val="32"/>
                          <w:szCs w:val="32"/>
                        </w:rPr>
                      </w:pPr>
                      <w:r w:rsidRPr="00FF7AB6">
                        <w:rPr>
                          <w:bCs/>
                          <w:i/>
                          <w:iCs/>
                          <w:sz w:val="32"/>
                          <w:szCs w:val="32"/>
                        </w:rPr>
                        <w:t>(Dành cho Đại biểu)</w:t>
                      </w:r>
                    </w:p>
                    <w:p w14:paraId="0729CCC9" w14:textId="77777777" w:rsidR="009C32B2" w:rsidRDefault="009C32B2" w:rsidP="00A6546A">
                      <w:pPr>
                        <w:spacing w:before="120" w:after="120"/>
                        <w:jc w:val="center"/>
                        <w:rPr>
                          <w:b/>
                          <w:sz w:val="30"/>
                          <w:szCs w:val="40"/>
                        </w:rPr>
                      </w:pPr>
                    </w:p>
                    <w:p w14:paraId="69A1FBE8" w14:textId="77777777" w:rsidR="009C32B2" w:rsidRDefault="009C32B2" w:rsidP="00A6546A">
                      <w:pPr>
                        <w:spacing w:before="120" w:after="120"/>
                        <w:jc w:val="center"/>
                        <w:rPr>
                          <w:b/>
                          <w:sz w:val="30"/>
                          <w:szCs w:val="40"/>
                        </w:rPr>
                      </w:pPr>
                    </w:p>
                    <w:p w14:paraId="0649D8AA" w14:textId="77777777" w:rsidR="009C32B2" w:rsidRDefault="009C32B2" w:rsidP="00A6546A">
                      <w:pPr>
                        <w:spacing w:before="120" w:after="120"/>
                        <w:jc w:val="center"/>
                        <w:rPr>
                          <w:b/>
                          <w:sz w:val="30"/>
                          <w:szCs w:val="40"/>
                        </w:rPr>
                      </w:pPr>
                    </w:p>
                    <w:p w14:paraId="5A099C04" w14:textId="77777777" w:rsidR="009C32B2" w:rsidRDefault="009C32B2" w:rsidP="00A6546A">
                      <w:pPr>
                        <w:spacing w:before="120" w:after="120"/>
                        <w:jc w:val="center"/>
                        <w:rPr>
                          <w:b/>
                          <w:sz w:val="30"/>
                          <w:szCs w:val="40"/>
                        </w:rPr>
                      </w:pPr>
                    </w:p>
                    <w:p w14:paraId="3DB33060" w14:textId="77777777" w:rsidR="009C32B2" w:rsidRDefault="009C32B2" w:rsidP="00A6546A">
                      <w:pPr>
                        <w:spacing w:before="120" w:after="120"/>
                        <w:jc w:val="center"/>
                        <w:rPr>
                          <w:b/>
                          <w:sz w:val="30"/>
                          <w:szCs w:val="40"/>
                        </w:rPr>
                      </w:pPr>
                    </w:p>
                    <w:p w14:paraId="1E53B46F" w14:textId="77777777" w:rsidR="009C32B2" w:rsidRDefault="009C32B2" w:rsidP="00A6546A">
                      <w:pPr>
                        <w:spacing w:before="120" w:after="120"/>
                        <w:jc w:val="center"/>
                        <w:rPr>
                          <w:b/>
                          <w:sz w:val="30"/>
                          <w:szCs w:val="40"/>
                        </w:rPr>
                      </w:pPr>
                    </w:p>
                    <w:p w14:paraId="0C3DCCD6" w14:textId="77777777" w:rsidR="009C32B2" w:rsidRDefault="009C32B2" w:rsidP="00A6546A">
                      <w:pPr>
                        <w:spacing w:before="120" w:after="120"/>
                        <w:jc w:val="center"/>
                        <w:rPr>
                          <w:b/>
                          <w:sz w:val="30"/>
                          <w:szCs w:val="40"/>
                        </w:rPr>
                      </w:pPr>
                    </w:p>
                    <w:p w14:paraId="5238981B" w14:textId="77777777" w:rsidR="009C32B2" w:rsidRDefault="009C32B2" w:rsidP="00A6546A">
                      <w:pPr>
                        <w:spacing w:before="120" w:after="120"/>
                        <w:jc w:val="center"/>
                        <w:rPr>
                          <w:b/>
                          <w:sz w:val="30"/>
                          <w:szCs w:val="40"/>
                        </w:rPr>
                      </w:pPr>
                    </w:p>
                    <w:p w14:paraId="1902B42C" w14:textId="77777777" w:rsidR="003F1EAC" w:rsidRDefault="003F1EAC" w:rsidP="00A6546A">
                      <w:pPr>
                        <w:spacing w:before="120" w:after="120"/>
                        <w:jc w:val="center"/>
                        <w:rPr>
                          <w:b/>
                          <w:sz w:val="28"/>
                          <w:szCs w:val="40"/>
                        </w:rPr>
                      </w:pPr>
                    </w:p>
                    <w:p w14:paraId="401A4770" w14:textId="77777777" w:rsidR="003F1EAC" w:rsidRDefault="003F1EAC" w:rsidP="00A6546A">
                      <w:pPr>
                        <w:spacing w:before="120" w:after="120"/>
                        <w:jc w:val="center"/>
                        <w:rPr>
                          <w:b/>
                          <w:sz w:val="28"/>
                          <w:szCs w:val="40"/>
                        </w:rPr>
                      </w:pPr>
                    </w:p>
                    <w:p w14:paraId="1C6440B1" w14:textId="4B337B3D" w:rsidR="009C32B2" w:rsidRPr="00994788" w:rsidRDefault="00EC664C" w:rsidP="00A6546A">
                      <w:pPr>
                        <w:spacing w:before="120" w:after="120"/>
                        <w:jc w:val="center"/>
                        <w:rPr>
                          <w:b/>
                          <w:sz w:val="40"/>
                          <w:szCs w:val="40"/>
                        </w:rPr>
                      </w:pPr>
                      <w:r>
                        <w:rPr>
                          <w:b/>
                          <w:sz w:val="28"/>
                          <w:szCs w:val="40"/>
                        </w:rPr>
                        <w:t>Năm 202</w:t>
                      </w:r>
                      <w:r w:rsidR="007C5D08">
                        <w:rPr>
                          <w:b/>
                          <w:sz w:val="28"/>
                          <w:szCs w:val="40"/>
                        </w:rPr>
                        <w:t>2</w:t>
                      </w:r>
                    </w:p>
                  </w:txbxContent>
                </v:textbox>
              </v:shape>
            </w:pict>
          </mc:Fallback>
        </mc:AlternateContent>
      </w:r>
    </w:p>
    <w:p w14:paraId="6161831F" w14:textId="77777777" w:rsidR="007D160C" w:rsidRPr="009A0001" w:rsidRDefault="007D160C" w:rsidP="00C274DC">
      <w:pPr>
        <w:spacing w:before="120" w:after="120" w:line="320" w:lineRule="exact"/>
        <w:rPr>
          <w:szCs w:val="26"/>
        </w:rPr>
      </w:pPr>
    </w:p>
    <w:p w14:paraId="74F026E2" w14:textId="77777777" w:rsidR="007D160C" w:rsidRPr="009A0001" w:rsidRDefault="007D160C" w:rsidP="00C274DC">
      <w:pPr>
        <w:spacing w:before="120" w:after="120" w:line="320" w:lineRule="exact"/>
        <w:rPr>
          <w:szCs w:val="26"/>
        </w:rPr>
      </w:pPr>
    </w:p>
    <w:p w14:paraId="3C109826" w14:textId="77777777" w:rsidR="007D160C" w:rsidRPr="009A0001" w:rsidRDefault="007D160C" w:rsidP="00C274DC">
      <w:pPr>
        <w:spacing w:before="120" w:after="120" w:line="320" w:lineRule="exact"/>
        <w:rPr>
          <w:szCs w:val="26"/>
        </w:rPr>
      </w:pPr>
    </w:p>
    <w:p w14:paraId="63A9C0F2" w14:textId="77777777" w:rsidR="007D160C" w:rsidRPr="009A0001" w:rsidRDefault="007D160C" w:rsidP="00C274DC">
      <w:pPr>
        <w:spacing w:before="120" w:after="120" w:line="320" w:lineRule="exact"/>
        <w:rPr>
          <w:szCs w:val="26"/>
        </w:rPr>
      </w:pPr>
    </w:p>
    <w:p w14:paraId="025BE746" w14:textId="77777777" w:rsidR="007D160C" w:rsidRPr="009A0001" w:rsidRDefault="007D160C" w:rsidP="00C274DC">
      <w:pPr>
        <w:spacing w:before="120" w:after="120" w:line="320" w:lineRule="exact"/>
        <w:rPr>
          <w:szCs w:val="26"/>
        </w:rPr>
      </w:pPr>
    </w:p>
    <w:p w14:paraId="1AC4165D" w14:textId="77777777" w:rsidR="007D160C" w:rsidRPr="009A0001" w:rsidRDefault="007D160C" w:rsidP="00C274DC">
      <w:pPr>
        <w:spacing w:before="120" w:after="120" w:line="320" w:lineRule="exact"/>
        <w:rPr>
          <w:szCs w:val="26"/>
        </w:rPr>
      </w:pPr>
    </w:p>
    <w:p w14:paraId="6F9AAE86" w14:textId="77777777" w:rsidR="007D160C" w:rsidRPr="009A0001" w:rsidRDefault="007D160C" w:rsidP="00C274DC">
      <w:pPr>
        <w:spacing w:before="120" w:after="120" w:line="320" w:lineRule="exact"/>
        <w:rPr>
          <w:szCs w:val="26"/>
        </w:rPr>
      </w:pPr>
    </w:p>
    <w:p w14:paraId="1C263920" w14:textId="77777777" w:rsidR="007D160C" w:rsidRPr="009A0001" w:rsidRDefault="007D160C" w:rsidP="00C274DC">
      <w:pPr>
        <w:spacing w:before="120" w:after="120" w:line="320" w:lineRule="exact"/>
        <w:rPr>
          <w:szCs w:val="26"/>
        </w:rPr>
      </w:pPr>
    </w:p>
    <w:p w14:paraId="016A5094" w14:textId="77777777" w:rsidR="007D160C" w:rsidRPr="009A0001" w:rsidRDefault="007D160C" w:rsidP="00C274DC">
      <w:pPr>
        <w:spacing w:before="120" w:after="120" w:line="320" w:lineRule="exact"/>
        <w:rPr>
          <w:szCs w:val="26"/>
        </w:rPr>
      </w:pPr>
    </w:p>
    <w:p w14:paraId="66A1E9F9" w14:textId="77777777" w:rsidR="007D160C" w:rsidRPr="009A0001" w:rsidRDefault="007D160C" w:rsidP="00C274DC">
      <w:pPr>
        <w:spacing w:before="120" w:after="120" w:line="320" w:lineRule="exact"/>
        <w:rPr>
          <w:szCs w:val="26"/>
        </w:rPr>
      </w:pPr>
    </w:p>
    <w:p w14:paraId="6C99D5BD" w14:textId="77777777" w:rsidR="007D160C" w:rsidRPr="009A0001" w:rsidRDefault="007D160C" w:rsidP="00C274DC">
      <w:pPr>
        <w:spacing w:before="120" w:after="120" w:line="320" w:lineRule="exact"/>
        <w:rPr>
          <w:szCs w:val="26"/>
        </w:rPr>
      </w:pPr>
    </w:p>
    <w:p w14:paraId="64A9A89F" w14:textId="77777777" w:rsidR="007D160C" w:rsidRPr="009A0001" w:rsidRDefault="007D160C" w:rsidP="00C274DC">
      <w:pPr>
        <w:spacing w:before="120" w:after="120" w:line="320" w:lineRule="exact"/>
        <w:rPr>
          <w:szCs w:val="26"/>
        </w:rPr>
      </w:pPr>
    </w:p>
    <w:p w14:paraId="5BB6CA6E" w14:textId="77777777" w:rsidR="007D160C" w:rsidRPr="009A0001" w:rsidRDefault="007D160C" w:rsidP="00C274DC">
      <w:pPr>
        <w:spacing w:before="120" w:after="120" w:line="320" w:lineRule="exact"/>
        <w:rPr>
          <w:szCs w:val="26"/>
        </w:rPr>
      </w:pPr>
    </w:p>
    <w:p w14:paraId="0E80C2AB" w14:textId="77777777" w:rsidR="007D160C" w:rsidRPr="009A0001" w:rsidRDefault="007D160C" w:rsidP="00C274DC">
      <w:pPr>
        <w:spacing w:before="120" w:after="120" w:line="320" w:lineRule="exact"/>
        <w:rPr>
          <w:szCs w:val="26"/>
        </w:rPr>
      </w:pPr>
    </w:p>
    <w:p w14:paraId="7CB8D264" w14:textId="77777777" w:rsidR="007D160C" w:rsidRPr="009A0001" w:rsidRDefault="007D160C" w:rsidP="00C274DC">
      <w:pPr>
        <w:spacing w:before="120" w:after="120" w:line="320" w:lineRule="exact"/>
        <w:rPr>
          <w:szCs w:val="26"/>
        </w:rPr>
      </w:pPr>
    </w:p>
    <w:p w14:paraId="596C2FFA" w14:textId="77777777" w:rsidR="007D160C" w:rsidRPr="009A0001" w:rsidRDefault="007D160C" w:rsidP="00C274DC">
      <w:pPr>
        <w:spacing w:before="120" w:after="120" w:line="320" w:lineRule="exact"/>
        <w:rPr>
          <w:szCs w:val="26"/>
        </w:rPr>
      </w:pPr>
    </w:p>
    <w:p w14:paraId="26796828" w14:textId="77777777" w:rsidR="007D160C" w:rsidRPr="009A0001" w:rsidRDefault="007D160C" w:rsidP="00C274DC">
      <w:pPr>
        <w:spacing w:before="120" w:after="120" w:line="320" w:lineRule="exact"/>
        <w:rPr>
          <w:szCs w:val="26"/>
        </w:rPr>
      </w:pPr>
    </w:p>
    <w:p w14:paraId="1A9D944F" w14:textId="77777777" w:rsidR="007D160C" w:rsidRPr="009A0001" w:rsidRDefault="007D160C" w:rsidP="00C274DC">
      <w:pPr>
        <w:spacing w:before="120" w:after="120" w:line="320" w:lineRule="exact"/>
        <w:rPr>
          <w:szCs w:val="26"/>
        </w:rPr>
      </w:pPr>
    </w:p>
    <w:p w14:paraId="2A4F6302" w14:textId="77777777" w:rsidR="007D160C" w:rsidRPr="009A0001" w:rsidRDefault="007D160C" w:rsidP="00C274DC">
      <w:pPr>
        <w:spacing w:before="120" w:after="120" w:line="320" w:lineRule="exact"/>
        <w:rPr>
          <w:szCs w:val="26"/>
        </w:rPr>
      </w:pPr>
    </w:p>
    <w:p w14:paraId="42960211" w14:textId="77777777" w:rsidR="007D160C" w:rsidRPr="009A0001" w:rsidRDefault="007D160C" w:rsidP="00C274DC">
      <w:pPr>
        <w:spacing w:before="120" w:after="120" w:line="320" w:lineRule="exact"/>
        <w:rPr>
          <w:szCs w:val="26"/>
        </w:rPr>
      </w:pPr>
    </w:p>
    <w:p w14:paraId="0FDA24D0" w14:textId="77777777" w:rsidR="007D160C" w:rsidRPr="009A0001" w:rsidRDefault="007D160C" w:rsidP="00C274DC">
      <w:pPr>
        <w:spacing w:before="120" w:after="120" w:line="320" w:lineRule="exact"/>
        <w:rPr>
          <w:szCs w:val="26"/>
        </w:rPr>
      </w:pPr>
    </w:p>
    <w:p w14:paraId="3EC302D9" w14:textId="77777777" w:rsidR="007D160C" w:rsidRPr="009A0001" w:rsidRDefault="007D160C" w:rsidP="00C274DC">
      <w:pPr>
        <w:spacing w:before="120" w:after="120" w:line="320" w:lineRule="exact"/>
        <w:rPr>
          <w:szCs w:val="26"/>
        </w:rPr>
      </w:pPr>
    </w:p>
    <w:p w14:paraId="5A511D04" w14:textId="77777777" w:rsidR="007D160C" w:rsidRPr="009A0001" w:rsidRDefault="007D160C" w:rsidP="00C274DC">
      <w:pPr>
        <w:spacing w:before="120" w:after="120" w:line="320" w:lineRule="exact"/>
        <w:rPr>
          <w:szCs w:val="26"/>
        </w:rPr>
      </w:pPr>
    </w:p>
    <w:p w14:paraId="74D308A7" w14:textId="77777777" w:rsidR="007D160C" w:rsidRPr="009A0001" w:rsidRDefault="007D160C" w:rsidP="00C274DC">
      <w:pPr>
        <w:spacing w:before="120" w:after="120" w:line="320" w:lineRule="exact"/>
        <w:rPr>
          <w:szCs w:val="26"/>
        </w:rPr>
      </w:pPr>
    </w:p>
    <w:p w14:paraId="5EFFE594" w14:textId="77777777" w:rsidR="007D160C" w:rsidRPr="009A0001" w:rsidRDefault="007D160C" w:rsidP="00C274DC">
      <w:pPr>
        <w:spacing w:before="120" w:after="120" w:line="320" w:lineRule="exact"/>
        <w:rPr>
          <w:szCs w:val="26"/>
        </w:rPr>
      </w:pPr>
    </w:p>
    <w:p w14:paraId="1A1742CC" w14:textId="77777777" w:rsidR="007D160C" w:rsidRPr="009A0001" w:rsidRDefault="007D160C" w:rsidP="00C274DC">
      <w:pPr>
        <w:spacing w:before="120" w:after="120" w:line="320" w:lineRule="exact"/>
        <w:rPr>
          <w:szCs w:val="26"/>
        </w:rPr>
      </w:pPr>
    </w:p>
    <w:p w14:paraId="096A5265" w14:textId="77777777" w:rsidR="007D160C" w:rsidRPr="009A0001" w:rsidRDefault="007D160C" w:rsidP="00C274DC">
      <w:pPr>
        <w:spacing w:before="120" w:after="120" w:line="320" w:lineRule="exact"/>
        <w:rPr>
          <w:szCs w:val="26"/>
        </w:rPr>
      </w:pPr>
    </w:p>
    <w:p w14:paraId="4EE7AEB4" w14:textId="77777777" w:rsidR="007D160C" w:rsidRPr="009A0001" w:rsidRDefault="007D160C" w:rsidP="00C274DC">
      <w:pPr>
        <w:spacing w:before="120" w:after="120" w:line="320" w:lineRule="exact"/>
        <w:rPr>
          <w:szCs w:val="26"/>
        </w:rPr>
      </w:pPr>
    </w:p>
    <w:p w14:paraId="29260A35" w14:textId="77777777" w:rsidR="007D160C" w:rsidRPr="009A0001" w:rsidRDefault="005E3993" w:rsidP="00C274DC">
      <w:pPr>
        <w:tabs>
          <w:tab w:val="left" w:pos="870"/>
        </w:tabs>
        <w:spacing w:before="120" w:after="120" w:line="320" w:lineRule="exact"/>
        <w:rPr>
          <w:szCs w:val="26"/>
        </w:rPr>
      </w:pPr>
      <w:r w:rsidRPr="009A0001">
        <w:rPr>
          <w:szCs w:val="26"/>
        </w:rPr>
        <w:tab/>
      </w:r>
    </w:p>
    <w:p w14:paraId="33624C6D" w14:textId="77777777" w:rsidR="005E3993" w:rsidRPr="009A0001" w:rsidRDefault="005E3993" w:rsidP="00C274DC">
      <w:pPr>
        <w:tabs>
          <w:tab w:val="left" w:pos="870"/>
        </w:tabs>
        <w:spacing w:before="120" w:after="120" w:line="320" w:lineRule="exact"/>
        <w:rPr>
          <w:szCs w:val="26"/>
        </w:rPr>
      </w:pPr>
    </w:p>
    <w:p w14:paraId="5D1ABBC6" w14:textId="77777777" w:rsidR="005E3993" w:rsidRPr="009A0001" w:rsidRDefault="005E3993" w:rsidP="00C274DC">
      <w:pPr>
        <w:tabs>
          <w:tab w:val="left" w:pos="870"/>
        </w:tabs>
        <w:spacing w:before="120" w:after="120" w:line="320" w:lineRule="exact"/>
        <w:rPr>
          <w:szCs w:val="26"/>
        </w:rPr>
      </w:pPr>
    </w:p>
    <w:p w14:paraId="65A29463" w14:textId="77777777" w:rsidR="005E3993" w:rsidRPr="009A0001" w:rsidRDefault="005E3993" w:rsidP="00C274DC">
      <w:pPr>
        <w:tabs>
          <w:tab w:val="left" w:pos="870"/>
        </w:tabs>
        <w:spacing w:before="120" w:after="120" w:line="320" w:lineRule="exact"/>
        <w:rPr>
          <w:szCs w:val="26"/>
        </w:rPr>
      </w:pPr>
    </w:p>
    <w:p w14:paraId="292384AA" w14:textId="77777777" w:rsidR="00131E95" w:rsidRDefault="00163CF4" w:rsidP="00C274DC">
      <w:pPr>
        <w:spacing w:before="120" w:after="120" w:line="320" w:lineRule="exact"/>
        <w:jc w:val="center"/>
        <w:rPr>
          <w:b/>
          <w:sz w:val="30"/>
          <w:szCs w:val="30"/>
        </w:rPr>
      </w:pPr>
      <w:r>
        <w:rPr>
          <w:b/>
          <w:sz w:val="30"/>
          <w:szCs w:val="30"/>
        </w:rPr>
        <w:br w:type="page"/>
      </w:r>
      <w:r w:rsidR="00051798" w:rsidRPr="009A0001">
        <w:rPr>
          <w:b/>
          <w:sz w:val="30"/>
          <w:szCs w:val="30"/>
        </w:rPr>
        <w:lastRenderedPageBreak/>
        <w:t>MỤC LỤC</w:t>
      </w:r>
      <w:bookmarkEnd w:id="0"/>
      <w:bookmarkEnd w:id="1"/>
      <w:bookmarkEnd w:id="2"/>
      <w:bookmarkEnd w:id="3"/>
      <w:bookmarkEnd w:id="4"/>
      <w:bookmarkEnd w:id="5"/>
    </w:p>
    <w:p w14:paraId="7855D332" w14:textId="2C518A1D" w:rsidR="00C25952" w:rsidRDefault="009A0001">
      <w:pPr>
        <w:pStyle w:val="TOC2"/>
        <w:rPr>
          <w:rFonts w:asciiTheme="minorHAnsi" w:eastAsiaTheme="minorEastAsia" w:hAnsiTheme="minorHAnsi" w:cstheme="minorBidi"/>
          <w:noProof/>
          <w:sz w:val="22"/>
          <w:szCs w:val="22"/>
          <w:lang w:eastAsia="en-US"/>
        </w:rPr>
      </w:pPr>
      <w:r>
        <w:rPr>
          <w:szCs w:val="26"/>
        </w:rPr>
        <w:fldChar w:fldCharType="begin"/>
      </w:r>
      <w:r>
        <w:rPr>
          <w:szCs w:val="26"/>
        </w:rPr>
        <w:instrText xml:space="preserve"> TOC \o "1-4" \h \z \u </w:instrText>
      </w:r>
      <w:r>
        <w:rPr>
          <w:szCs w:val="26"/>
        </w:rPr>
        <w:fldChar w:fldCharType="separate"/>
      </w:r>
      <w:hyperlink w:anchor="_Toc120806866" w:history="1">
        <w:r w:rsidR="00C25952" w:rsidRPr="00251B32">
          <w:rPr>
            <w:rStyle w:val="Hyperlink"/>
            <w:noProof/>
          </w:rPr>
          <w:t>1.</w:t>
        </w:r>
        <w:r w:rsidR="00C25952">
          <w:rPr>
            <w:rFonts w:asciiTheme="minorHAnsi" w:eastAsiaTheme="minorEastAsia" w:hAnsiTheme="minorHAnsi" w:cstheme="minorBidi"/>
            <w:noProof/>
            <w:sz w:val="22"/>
            <w:szCs w:val="22"/>
            <w:lang w:eastAsia="en-US"/>
          </w:rPr>
          <w:tab/>
        </w:r>
        <w:r w:rsidR="00C25952" w:rsidRPr="00251B32">
          <w:rPr>
            <w:rStyle w:val="Hyperlink"/>
            <w:noProof/>
          </w:rPr>
          <w:t>Hướng dẫn truy cập</w:t>
        </w:r>
        <w:r w:rsidR="00C25952">
          <w:rPr>
            <w:noProof/>
            <w:webHidden/>
          </w:rPr>
          <w:tab/>
        </w:r>
        <w:r w:rsidR="00C25952">
          <w:rPr>
            <w:noProof/>
            <w:webHidden/>
          </w:rPr>
          <w:fldChar w:fldCharType="begin"/>
        </w:r>
        <w:r w:rsidR="00C25952">
          <w:rPr>
            <w:noProof/>
            <w:webHidden/>
          </w:rPr>
          <w:instrText xml:space="preserve"> PAGEREF _Toc120806866 \h </w:instrText>
        </w:r>
        <w:r w:rsidR="00C25952">
          <w:rPr>
            <w:noProof/>
            <w:webHidden/>
          </w:rPr>
        </w:r>
        <w:r w:rsidR="00C25952">
          <w:rPr>
            <w:noProof/>
            <w:webHidden/>
          </w:rPr>
          <w:fldChar w:fldCharType="separate"/>
        </w:r>
        <w:r w:rsidR="00C25952">
          <w:rPr>
            <w:noProof/>
            <w:webHidden/>
          </w:rPr>
          <w:t>3</w:t>
        </w:r>
        <w:r w:rsidR="00C25952">
          <w:rPr>
            <w:noProof/>
            <w:webHidden/>
          </w:rPr>
          <w:fldChar w:fldCharType="end"/>
        </w:r>
      </w:hyperlink>
    </w:p>
    <w:p w14:paraId="0F942BD0" w14:textId="176D77E4" w:rsidR="00C25952" w:rsidRDefault="00000000">
      <w:pPr>
        <w:pStyle w:val="TOC3"/>
        <w:rPr>
          <w:rFonts w:asciiTheme="minorHAnsi" w:eastAsiaTheme="minorEastAsia" w:hAnsiTheme="minorHAnsi" w:cstheme="minorBidi"/>
          <w:noProof/>
          <w:sz w:val="22"/>
          <w:szCs w:val="22"/>
          <w:lang w:eastAsia="en-US"/>
        </w:rPr>
      </w:pPr>
      <w:hyperlink w:anchor="_Toc120806867" w:history="1">
        <w:r w:rsidR="00C25952" w:rsidRPr="00251B32">
          <w:rPr>
            <w:rStyle w:val="Hyperlink"/>
            <w:noProof/>
          </w:rPr>
          <w:t>1.1. Truy cập phần mềm</w:t>
        </w:r>
        <w:r w:rsidR="00C25952">
          <w:rPr>
            <w:noProof/>
            <w:webHidden/>
          </w:rPr>
          <w:tab/>
        </w:r>
        <w:r w:rsidR="00C25952">
          <w:rPr>
            <w:noProof/>
            <w:webHidden/>
          </w:rPr>
          <w:fldChar w:fldCharType="begin"/>
        </w:r>
        <w:r w:rsidR="00C25952">
          <w:rPr>
            <w:noProof/>
            <w:webHidden/>
          </w:rPr>
          <w:instrText xml:space="preserve"> PAGEREF _Toc120806867 \h </w:instrText>
        </w:r>
        <w:r w:rsidR="00C25952">
          <w:rPr>
            <w:noProof/>
            <w:webHidden/>
          </w:rPr>
        </w:r>
        <w:r w:rsidR="00C25952">
          <w:rPr>
            <w:noProof/>
            <w:webHidden/>
          </w:rPr>
          <w:fldChar w:fldCharType="separate"/>
        </w:r>
        <w:r w:rsidR="00C25952">
          <w:rPr>
            <w:noProof/>
            <w:webHidden/>
          </w:rPr>
          <w:t>3</w:t>
        </w:r>
        <w:r w:rsidR="00C25952">
          <w:rPr>
            <w:noProof/>
            <w:webHidden/>
          </w:rPr>
          <w:fldChar w:fldCharType="end"/>
        </w:r>
      </w:hyperlink>
    </w:p>
    <w:p w14:paraId="42618DC6" w14:textId="0F2B7A11" w:rsidR="00C25952" w:rsidRDefault="00000000">
      <w:pPr>
        <w:pStyle w:val="TOC3"/>
        <w:rPr>
          <w:rFonts w:asciiTheme="minorHAnsi" w:eastAsiaTheme="minorEastAsia" w:hAnsiTheme="minorHAnsi" w:cstheme="minorBidi"/>
          <w:noProof/>
          <w:sz w:val="22"/>
          <w:szCs w:val="22"/>
          <w:lang w:eastAsia="en-US"/>
        </w:rPr>
      </w:pPr>
      <w:hyperlink w:anchor="_Toc120806868" w:history="1">
        <w:r w:rsidR="00C25952" w:rsidRPr="00251B32">
          <w:rPr>
            <w:rStyle w:val="Hyperlink"/>
            <w:noProof/>
          </w:rPr>
          <w:t>1.2. Đăng xuất khỏi phần mềm</w:t>
        </w:r>
        <w:r w:rsidR="00C25952">
          <w:rPr>
            <w:noProof/>
            <w:webHidden/>
          </w:rPr>
          <w:tab/>
        </w:r>
        <w:r w:rsidR="00C25952">
          <w:rPr>
            <w:noProof/>
            <w:webHidden/>
          </w:rPr>
          <w:fldChar w:fldCharType="begin"/>
        </w:r>
        <w:r w:rsidR="00C25952">
          <w:rPr>
            <w:noProof/>
            <w:webHidden/>
          </w:rPr>
          <w:instrText xml:space="preserve"> PAGEREF _Toc120806868 \h </w:instrText>
        </w:r>
        <w:r w:rsidR="00C25952">
          <w:rPr>
            <w:noProof/>
            <w:webHidden/>
          </w:rPr>
        </w:r>
        <w:r w:rsidR="00C25952">
          <w:rPr>
            <w:noProof/>
            <w:webHidden/>
          </w:rPr>
          <w:fldChar w:fldCharType="separate"/>
        </w:r>
        <w:r w:rsidR="00C25952">
          <w:rPr>
            <w:noProof/>
            <w:webHidden/>
          </w:rPr>
          <w:t>3</w:t>
        </w:r>
        <w:r w:rsidR="00C25952">
          <w:rPr>
            <w:noProof/>
            <w:webHidden/>
          </w:rPr>
          <w:fldChar w:fldCharType="end"/>
        </w:r>
      </w:hyperlink>
    </w:p>
    <w:p w14:paraId="3388BC26" w14:textId="271E4D8A" w:rsidR="00C25952" w:rsidRDefault="00000000">
      <w:pPr>
        <w:pStyle w:val="TOC2"/>
        <w:rPr>
          <w:rFonts w:asciiTheme="minorHAnsi" w:eastAsiaTheme="minorEastAsia" w:hAnsiTheme="minorHAnsi" w:cstheme="minorBidi"/>
          <w:noProof/>
          <w:sz w:val="22"/>
          <w:szCs w:val="22"/>
          <w:lang w:eastAsia="en-US"/>
        </w:rPr>
      </w:pPr>
      <w:hyperlink w:anchor="_Toc120806869" w:history="1">
        <w:r w:rsidR="00C25952" w:rsidRPr="00251B32">
          <w:rPr>
            <w:rStyle w:val="Hyperlink"/>
            <w:noProof/>
          </w:rPr>
          <w:t>2.</w:t>
        </w:r>
        <w:r w:rsidR="00C25952">
          <w:rPr>
            <w:rFonts w:asciiTheme="minorHAnsi" w:eastAsiaTheme="minorEastAsia" w:hAnsiTheme="minorHAnsi" w:cstheme="minorBidi"/>
            <w:noProof/>
            <w:sz w:val="22"/>
            <w:szCs w:val="22"/>
            <w:lang w:eastAsia="en-US"/>
          </w:rPr>
          <w:tab/>
        </w:r>
        <w:r w:rsidR="00C25952" w:rsidRPr="00251B32">
          <w:rPr>
            <w:rStyle w:val="Hyperlink"/>
            <w:noProof/>
          </w:rPr>
          <w:t>Đại biểu tham gia họp trên (Web)</w:t>
        </w:r>
        <w:r w:rsidR="00C25952">
          <w:rPr>
            <w:noProof/>
            <w:webHidden/>
          </w:rPr>
          <w:tab/>
        </w:r>
        <w:r w:rsidR="00C25952">
          <w:rPr>
            <w:noProof/>
            <w:webHidden/>
          </w:rPr>
          <w:fldChar w:fldCharType="begin"/>
        </w:r>
        <w:r w:rsidR="00C25952">
          <w:rPr>
            <w:noProof/>
            <w:webHidden/>
          </w:rPr>
          <w:instrText xml:space="preserve"> PAGEREF _Toc120806869 \h </w:instrText>
        </w:r>
        <w:r w:rsidR="00C25952">
          <w:rPr>
            <w:noProof/>
            <w:webHidden/>
          </w:rPr>
        </w:r>
        <w:r w:rsidR="00C25952">
          <w:rPr>
            <w:noProof/>
            <w:webHidden/>
          </w:rPr>
          <w:fldChar w:fldCharType="separate"/>
        </w:r>
        <w:r w:rsidR="00C25952">
          <w:rPr>
            <w:noProof/>
            <w:webHidden/>
          </w:rPr>
          <w:t>4</w:t>
        </w:r>
        <w:r w:rsidR="00C25952">
          <w:rPr>
            <w:noProof/>
            <w:webHidden/>
          </w:rPr>
          <w:fldChar w:fldCharType="end"/>
        </w:r>
      </w:hyperlink>
    </w:p>
    <w:p w14:paraId="1FA6C1C4" w14:textId="68C4AFF7" w:rsidR="00C25952" w:rsidRDefault="00000000">
      <w:pPr>
        <w:pStyle w:val="TOC3"/>
        <w:rPr>
          <w:rFonts w:asciiTheme="minorHAnsi" w:eastAsiaTheme="minorEastAsia" w:hAnsiTheme="minorHAnsi" w:cstheme="minorBidi"/>
          <w:noProof/>
          <w:sz w:val="22"/>
          <w:szCs w:val="22"/>
          <w:lang w:eastAsia="en-US"/>
        </w:rPr>
      </w:pPr>
      <w:hyperlink w:anchor="_Toc120806870" w:history="1">
        <w:r w:rsidR="00C25952" w:rsidRPr="00251B32">
          <w:rPr>
            <w:rStyle w:val="Hyperlink"/>
            <w:noProof/>
          </w:rPr>
          <w:t>2.1. Xem thông báo</w:t>
        </w:r>
        <w:r w:rsidR="00C25952">
          <w:rPr>
            <w:noProof/>
            <w:webHidden/>
          </w:rPr>
          <w:tab/>
        </w:r>
        <w:r w:rsidR="00C25952">
          <w:rPr>
            <w:noProof/>
            <w:webHidden/>
          </w:rPr>
          <w:fldChar w:fldCharType="begin"/>
        </w:r>
        <w:r w:rsidR="00C25952">
          <w:rPr>
            <w:noProof/>
            <w:webHidden/>
          </w:rPr>
          <w:instrText xml:space="preserve"> PAGEREF _Toc120806870 \h </w:instrText>
        </w:r>
        <w:r w:rsidR="00C25952">
          <w:rPr>
            <w:noProof/>
            <w:webHidden/>
          </w:rPr>
        </w:r>
        <w:r w:rsidR="00C25952">
          <w:rPr>
            <w:noProof/>
            <w:webHidden/>
          </w:rPr>
          <w:fldChar w:fldCharType="separate"/>
        </w:r>
        <w:r w:rsidR="00C25952">
          <w:rPr>
            <w:noProof/>
            <w:webHidden/>
          </w:rPr>
          <w:t>4</w:t>
        </w:r>
        <w:r w:rsidR="00C25952">
          <w:rPr>
            <w:noProof/>
            <w:webHidden/>
          </w:rPr>
          <w:fldChar w:fldCharType="end"/>
        </w:r>
      </w:hyperlink>
    </w:p>
    <w:p w14:paraId="5B644C60" w14:textId="28E18187" w:rsidR="00C25952" w:rsidRDefault="00000000">
      <w:pPr>
        <w:pStyle w:val="TOC3"/>
        <w:rPr>
          <w:rFonts w:asciiTheme="minorHAnsi" w:eastAsiaTheme="minorEastAsia" w:hAnsiTheme="minorHAnsi" w:cstheme="minorBidi"/>
          <w:noProof/>
          <w:sz w:val="22"/>
          <w:szCs w:val="22"/>
          <w:lang w:eastAsia="en-US"/>
        </w:rPr>
      </w:pPr>
      <w:hyperlink w:anchor="_Toc120806871" w:history="1">
        <w:r w:rsidR="00C25952" w:rsidRPr="00251B32">
          <w:rPr>
            <w:rStyle w:val="Hyperlink"/>
            <w:noProof/>
          </w:rPr>
          <w:t>2.2. Xem “Giấy mời” thông tin cuộc họp</w:t>
        </w:r>
        <w:r w:rsidR="00C25952">
          <w:rPr>
            <w:noProof/>
            <w:webHidden/>
          </w:rPr>
          <w:tab/>
        </w:r>
        <w:r w:rsidR="00C25952">
          <w:rPr>
            <w:noProof/>
            <w:webHidden/>
          </w:rPr>
          <w:fldChar w:fldCharType="begin"/>
        </w:r>
        <w:r w:rsidR="00C25952">
          <w:rPr>
            <w:noProof/>
            <w:webHidden/>
          </w:rPr>
          <w:instrText xml:space="preserve"> PAGEREF _Toc120806871 \h </w:instrText>
        </w:r>
        <w:r w:rsidR="00C25952">
          <w:rPr>
            <w:noProof/>
            <w:webHidden/>
          </w:rPr>
        </w:r>
        <w:r w:rsidR="00C25952">
          <w:rPr>
            <w:noProof/>
            <w:webHidden/>
          </w:rPr>
          <w:fldChar w:fldCharType="separate"/>
        </w:r>
        <w:r w:rsidR="00C25952">
          <w:rPr>
            <w:noProof/>
            <w:webHidden/>
          </w:rPr>
          <w:t>4</w:t>
        </w:r>
        <w:r w:rsidR="00C25952">
          <w:rPr>
            <w:noProof/>
            <w:webHidden/>
          </w:rPr>
          <w:fldChar w:fldCharType="end"/>
        </w:r>
      </w:hyperlink>
    </w:p>
    <w:p w14:paraId="31D2E65A" w14:textId="03AA9E29" w:rsidR="00C25952" w:rsidRDefault="00000000">
      <w:pPr>
        <w:pStyle w:val="TOC3"/>
        <w:rPr>
          <w:rFonts w:asciiTheme="minorHAnsi" w:eastAsiaTheme="minorEastAsia" w:hAnsiTheme="minorHAnsi" w:cstheme="minorBidi"/>
          <w:noProof/>
          <w:sz w:val="22"/>
          <w:szCs w:val="22"/>
          <w:lang w:eastAsia="en-US"/>
        </w:rPr>
      </w:pPr>
      <w:hyperlink w:anchor="_Toc120806872" w:history="1">
        <w:r w:rsidR="00C25952" w:rsidRPr="00251B32">
          <w:rPr>
            <w:rStyle w:val="Hyperlink"/>
            <w:noProof/>
          </w:rPr>
          <w:t>2.3. Báo vắng mặt, ủy quyền tham dự họp</w:t>
        </w:r>
        <w:r w:rsidR="00C25952">
          <w:rPr>
            <w:noProof/>
            <w:webHidden/>
          </w:rPr>
          <w:tab/>
        </w:r>
        <w:r w:rsidR="00C25952">
          <w:rPr>
            <w:noProof/>
            <w:webHidden/>
          </w:rPr>
          <w:fldChar w:fldCharType="begin"/>
        </w:r>
        <w:r w:rsidR="00C25952">
          <w:rPr>
            <w:noProof/>
            <w:webHidden/>
          </w:rPr>
          <w:instrText xml:space="preserve"> PAGEREF _Toc120806872 \h </w:instrText>
        </w:r>
        <w:r w:rsidR="00C25952">
          <w:rPr>
            <w:noProof/>
            <w:webHidden/>
          </w:rPr>
        </w:r>
        <w:r w:rsidR="00C25952">
          <w:rPr>
            <w:noProof/>
            <w:webHidden/>
          </w:rPr>
          <w:fldChar w:fldCharType="separate"/>
        </w:r>
        <w:r w:rsidR="00C25952">
          <w:rPr>
            <w:noProof/>
            <w:webHidden/>
          </w:rPr>
          <w:t>4</w:t>
        </w:r>
        <w:r w:rsidR="00C25952">
          <w:rPr>
            <w:noProof/>
            <w:webHidden/>
          </w:rPr>
          <w:fldChar w:fldCharType="end"/>
        </w:r>
      </w:hyperlink>
    </w:p>
    <w:p w14:paraId="02DBDE9E" w14:textId="083F9BA5" w:rsidR="00C25952" w:rsidRDefault="00000000">
      <w:pPr>
        <w:pStyle w:val="TOC4"/>
        <w:tabs>
          <w:tab w:val="right" w:leader="dot" w:pos="9062"/>
        </w:tabs>
        <w:rPr>
          <w:rFonts w:asciiTheme="minorHAnsi" w:eastAsiaTheme="minorEastAsia" w:hAnsiTheme="minorHAnsi" w:cstheme="minorBidi"/>
          <w:noProof/>
          <w:sz w:val="22"/>
          <w:szCs w:val="22"/>
          <w:lang w:eastAsia="en-US"/>
        </w:rPr>
      </w:pPr>
      <w:hyperlink w:anchor="_Toc120806873" w:history="1">
        <w:r w:rsidR="00C25952" w:rsidRPr="00251B32">
          <w:rPr>
            <w:rStyle w:val="Hyperlink"/>
            <w:noProof/>
          </w:rPr>
          <w:t>2.3.1. Uỷ quyền tham dự họp (Trước cuộc họp)</w:t>
        </w:r>
        <w:r w:rsidR="00C25952">
          <w:rPr>
            <w:noProof/>
            <w:webHidden/>
          </w:rPr>
          <w:tab/>
        </w:r>
        <w:r w:rsidR="00C25952">
          <w:rPr>
            <w:noProof/>
            <w:webHidden/>
          </w:rPr>
          <w:fldChar w:fldCharType="begin"/>
        </w:r>
        <w:r w:rsidR="00C25952">
          <w:rPr>
            <w:noProof/>
            <w:webHidden/>
          </w:rPr>
          <w:instrText xml:space="preserve"> PAGEREF _Toc120806873 \h </w:instrText>
        </w:r>
        <w:r w:rsidR="00C25952">
          <w:rPr>
            <w:noProof/>
            <w:webHidden/>
          </w:rPr>
        </w:r>
        <w:r w:rsidR="00C25952">
          <w:rPr>
            <w:noProof/>
            <w:webHidden/>
          </w:rPr>
          <w:fldChar w:fldCharType="separate"/>
        </w:r>
        <w:r w:rsidR="00C25952">
          <w:rPr>
            <w:noProof/>
            <w:webHidden/>
          </w:rPr>
          <w:t>4</w:t>
        </w:r>
        <w:r w:rsidR="00C25952">
          <w:rPr>
            <w:noProof/>
            <w:webHidden/>
          </w:rPr>
          <w:fldChar w:fldCharType="end"/>
        </w:r>
      </w:hyperlink>
    </w:p>
    <w:p w14:paraId="47F817A8" w14:textId="05DB56B2" w:rsidR="00C25952" w:rsidRDefault="00000000">
      <w:pPr>
        <w:pStyle w:val="TOC4"/>
        <w:tabs>
          <w:tab w:val="right" w:leader="dot" w:pos="9062"/>
        </w:tabs>
        <w:rPr>
          <w:rFonts w:asciiTheme="minorHAnsi" w:eastAsiaTheme="minorEastAsia" w:hAnsiTheme="minorHAnsi" w:cstheme="minorBidi"/>
          <w:noProof/>
          <w:sz w:val="22"/>
          <w:szCs w:val="22"/>
          <w:lang w:eastAsia="en-US"/>
        </w:rPr>
      </w:pPr>
      <w:hyperlink w:anchor="_Toc120806874" w:history="1">
        <w:r w:rsidR="00C25952" w:rsidRPr="00251B32">
          <w:rPr>
            <w:rStyle w:val="Hyperlink"/>
            <w:noProof/>
          </w:rPr>
          <w:t>2.3.2. Báo vắng mặt (Trước cuộc họp)</w:t>
        </w:r>
        <w:r w:rsidR="00C25952">
          <w:rPr>
            <w:noProof/>
            <w:webHidden/>
          </w:rPr>
          <w:tab/>
        </w:r>
        <w:r w:rsidR="00C25952">
          <w:rPr>
            <w:noProof/>
            <w:webHidden/>
          </w:rPr>
          <w:fldChar w:fldCharType="begin"/>
        </w:r>
        <w:r w:rsidR="00C25952">
          <w:rPr>
            <w:noProof/>
            <w:webHidden/>
          </w:rPr>
          <w:instrText xml:space="preserve"> PAGEREF _Toc120806874 \h </w:instrText>
        </w:r>
        <w:r w:rsidR="00C25952">
          <w:rPr>
            <w:noProof/>
            <w:webHidden/>
          </w:rPr>
        </w:r>
        <w:r w:rsidR="00C25952">
          <w:rPr>
            <w:noProof/>
            <w:webHidden/>
          </w:rPr>
          <w:fldChar w:fldCharType="separate"/>
        </w:r>
        <w:r w:rsidR="00C25952">
          <w:rPr>
            <w:noProof/>
            <w:webHidden/>
          </w:rPr>
          <w:t>5</w:t>
        </w:r>
        <w:r w:rsidR="00C25952">
          <w:rPr>
            <w:noProof/>
            <w:webHidden/>
          </w:rPr>
          <w:fldChar w:fldCharType="end"/>
        </w:r>
      </w:hyperlink>
    </w:p>
    <w:p w14:paraId="13B07415" w14:textId="63880427" w:rsidR="00C25952" w:rsidRDefault="00000000">
      <w:pPr>
        <w:pStyle w:val="TOC3"/>
        <w:rPr>
          <w:rFonts w:asciiTheme="minorHAnsi" w:eastAsiaTheme="minorEastAsia" w:hAnsiTheme="minorHAnsi" w:cstheme="minorBidi"/>
          <w:noProof/>
          <w:sz w:val="22"/>
          <w:szCs w:val="22"/>
          <w:lang w:eastAsia="en-US"/>
        </w:rPr>
      </w:pPr>
      <w:hyperlink w:anchor="_Toc120806875" w:history="1">
        <w:r w:rsidR="00C25952" w:rsidRPr="00251B32">
          <w:rPr>
            <w:rStyle w:val="Hyperlink"/>
            <w:noProof/>
          </w:rPr>
          <w:t>2.4. Đại biểu xem chương trình tài liệu</w:t>
        </w:r>
        <w:r w:rsidR="00C25952">
          <w:rPr>
            <w:noProof/>
            <w:webHidden/>
          </w:rPr>
          <w:tab/>
        </w:r>
        <w:r w:rsidR="00C25952">
          <w:rPr>
            <w:noProof/>
            <w:webHidden/>
          </w:rPr>
          <w:fldChar w:fldCharType="begin"/>
        </w:r>
        <w:r w:rsidR="00C25952">
          <w:rPr>
            <w:noProof/>
            <w:webHidden/>
          </w:rPr>
          <w:instrText xml:space="preserve"> PAGEREF _Toc120806875 \h </w:instrText>
        </w:r>
        <w:r w:rsidR="00C25952">
          <w:rPr>
            <w:noProof/>
            <w:webHidden/>
          </w:rPr>
        </w:r>
        <w:r w:rsidR="00C25952">
          <w:rPr>
            <w:noProof/>
            <w:webHidden/>
          </w:rPr>
          <w:fldChar w:fldCharType="separate"/>
        </w:r>
        <w:r w:rsidR="00C25952">
          <w:rPr>
            <w:noProof/>
            <w:webHidden/>
          </w:rPr>
          <w:t>6</w:t>
        </w:r>
        <w:r w:rsidR="00C25952">
          <w:rPr>
            <w:noProof/>
            <w:webHidden/>
          </w:rPr>
          <w:fldChar w:fldCharType="end"/>
        </w:r>
      </w:hyperlink>
    </w:p>
    <w:p w14:paraId="73621142" w14:textId="6D389EDC" w:rsidR="00C25952" w:rsidRDefault="00000000">
      <w:pPr>
        <w:pStyle w:val="TOC4"/>
        <w:tabs>
          <w:tab w:val="right" w:leader="dot" w:pos="9062"/>
        </w:tabs>
        <w:rPr>
          <w:rFonts w:asciiTheme="minorHAnsi" w:eastAsiaTheme="minorEastAsia" w:hAnsiTheme="minorHAnsi" w:cstheme="minorBidi"/>
          <w:noProof/>
          <w:sz w:val="22"/>
          <w:szCs w:val="22"/>
          <w:lang w:eastAsia="en-US"/>
        </w:rPr>
      </w:pPr>
      <w:hyperlink w:anchor="_Toc120806876" w:history="1">
        <w:r w:rsidR="00C25952" w:rsidRPr="00251B32">
          <w:rPr>
            <w:rStyle w:val="Hyperlink"/>
            <w:noProof/>
          </w:rPr>
          <w:t>2.4.1. Cho ý kiến tài liệu</w:t>
        </w:r>
        <w:r w:rsidR="00C25952">
          <w:rPr>
            <w:noProof/>
            <w:webHidden/>
          </w:rPr>
          <w:tab/>
        </w:r>
        <w:r w:rsidR="00C25952">
          <w:rPr>
            <w:noProof/>
            <w:webHidden/>
          </w:rPr>
          <w:fldChar w:fldCharType="begin"/>
        </w:r>
        <w:r w:rsidR="00C25952">
          <w:rPr>
            <w:noProof/>
            <w:webHidden/>
          </w:rPr>
          <w:instrText xml:space="preserve"> PAGEREF _Toc120806876 \h </w:instrText>
        </w:r>
        <w:r w:rsidR="00C25952">
          <w:rPr>
            <w:noProof/>
            <w:webHidden/>
          </w:rPr>
        </w:r>
        <w:r w:rsidR="00C25952">
          <w:rPr>
            <w:noProof/>
            <w:webHidden/>
          </w:rPr>
          <w:fldChar w:fldCharType="separate"/>
        </w:r>
        <w:r w:rsidR="00C25952">
          <w:rPr>
            <w:noProof/>
            <w:webHidden/>
          </w:rPr>
          <w:t>7</w:t>
        </w:r>
        <w:r w:rsidR="00C25952">
          <w:rPr>
            <w:noProof/>
            <w:webHidden/>
          </w:rPr>
          <w:fldChar w:fldCharType="end"/>
        </w:r>
      </w:hyperlink>
    </w:p>
    <w:p w14:paraId="143D03B2" w14:textId="1E120379" w:rsidR="00C25952" w:rsidRDefault="00000000">
      <w:pPr>
        <w:pStyle w:val="TOC4"/>
        <w:tabs>
          <w:tab w:val="right" w:leader="dot" w:pos="9062"/>
        </w:tabs>
        <w:rPr>
          <w:rFonts w:asciiTheme="minorHAnsi" w:eastAsiaTheme="minorEastAsia" w:hAnsiTheme="minorHAnsi" w:cstheme="minorBidi"/>
          <w:noProof/>
          <w:sz w:val="22"/>
          <w:szCs w:val="22"/>
          <w:lang w:eastAsia="en-US"/>
        </w:rPr>
      </w:pPr>
      <w:hyperlink w:anchor="_Toc120806877" w:history="1">
        <w:r w:rsidR="00C25952" w:rsidRPr="00251B32">
          <w:rPr>
            <w:rStyle w:val="Hyperlink"/>
            <w:noProof/>
          </w:rPr>
          <w:t>2.4.2. Góp ý vào tài liệu</w:t>
        </w:r>
        <w:r w:rsidR="00C25952">
          <w:rPr>
            <w:noProof/>
            <w:webHidden/>
          </w:rPr>
          <w:tab/>
        </w:r>
        <w:r w:rsidR="00C25952">
          <w:rPr>
            <w:noProof/>
            <w:webHidden/>
          </w:rPr>
          <w:fldChar w:fldCharType="begin"/>
        </w:r>
        <w:r w:rsidR="00C25952">
          <w:rPr>
            <w:noProof/>
            <w:webHidden/>
          </w:rPr>
          <w:instrText xml:space="preserve"> PAGEREF _Toc120806877 \h </w:instrText>
        </w:r>
        <w:r w:rsidR="00C25952">
          <w:rPr>
            <w:noProof/>
            <w:webHidden/>
          </w:rPr>
        </w:r>
        <w:r w:rsidR="00C25952">
          <w:rPr>
            <w:noProof/>
            <w:webHidden/>
          </w:rPr>
          <w:fldChar w:fldCharType="separate"/>
        </w:r>
        <w:r w:rsidR="00C25952">
          <w:rPr>
            <w:noProof/>
            <w:webHidden/>
          </w:rPr>
          <w:t>8</w:t>
        </w:r>
        <w:r w:rsidR="00C25952">
          <w:rPr>
            <w:noProof/>
            <w:webHidden/>
          </w:rPr>
          <w:fldChar w:fldCharType="end"/>
        </w:r>
      </w:hyperlink>
    </w:p>
    <w:p w14:paraId="03C37ABE" w14:textId="317E04B2" w:rsidR="00C25952" w:rsidRDefault="00000000">
      <w:pPr>
        <w:pStyle w:val="TOC3"/>
        <w:rPr>
          <w:rFonts w:asciiTheme="minorHAnsi" w:eastAsiaTheme="minorEastAsia" w:hAnsiTheme="minorHAnsi" w:cstheme="minorBidi"/>
          <w:noProof/>
          <w:sz w:val="22"/>
          <w:szCs w:val="22"/>
          <w:lang w:eastAsia="en-US"/>
        </w:rPr>
      </w:pPr>
      <w:hyperlink w:anchor="_Toc120806878" w:history="1">
        <w:r w:rsidR="00C25952" w:rsidRPr="00251B32">
          <w:rPr>
            <w:rStyle w:val="Hyperlink"/>
            <w:noProof/>
          </w:rPr>
          <w:t>2.5. Cho ý kiến dự thảo</w:t>
        </w:r>
        <w:r w:rsidR="00C25952">
          <w:rPr>
            <w:noProof/>
            <w:webHidden/>
          </w:rPr>
          <w:tab/>
        </w:r>
        <w:r w:rsidR="00C25952">
          <w:rPr>
            <w:noProof/>
            <w:webHidden/>
          </w:rPr>
          <w:fldChar w:fldCharType="begin"/>
        </w:r>
        <w:r w:rsidR="00C25952">
          <w:rPr>
            <w:noProof/>
            <w:webHidden/>
          </w:rPr>
          <w:instrText xml:space="preserve"> PAGEREF _Toc120806878 \h </w:instrText>
        </w:r>
        <w:r w:rsidR="00C25952">
          <w:rPr>
            <w:noProof/>
            <w:webHidden/>
          </w:rPr>
        </w:r>
        <w:r w:rsidR="00C25952">
          <w:rPr>
            <w:noProof/>
            <w:webHidden/>
          </w:rPr>
          <w:fldChar w:fldCharType="separate"/>
        </w:r>
        <w:r w:rsidR="00C25952">
          <w:rPr>
            <w:noProof/>
            <w:webHidden/>
          </w:rPr>
          <w:t>8</w:t>
        </w:r>
        <w:r w:rsidR="00C25952">
          <w:rPr>
            <w:noProof/>
            <w:webHidden/>
          </w:rPr>
          <w:fldChar w:fldCharType="end"/>
        </w:r>
      </w:hyperlink>
    </w:p>
    <w:p w14:paraId="7D486B8A" w14:textId="4CB76C63" w:rsidR="00C25952" w:rsidRDefault="00000000">
      <w:pPr>
        <w:pStyle w:val="TOC3"/>
        <w:rPr>
          <w:rFonts w:asciiTheme="minorHAnsi" w:eastAsiaTheme="minorEastAsia" w:hAnsiTheme="minorHAnsi" w:cstheme="minorBidi"/>
          <w:noProof/>
          <w:sz w:val="22"/>
          <w:szCs w:val="22"/>
          <w:lang w:eastAsia="en-US"/>
        </w:rPr>
      </w:pPr>
      <w:hyperlink w:anchor="_Toc120806879" w:history="1">
        <w:r w:rsidR="00C25952" w:rsidRPr="00251B32">
          <w:rPr>
            <w:rStyle w:val="Hyperlink"/>
            <w:noProof/>
          </w:rPr>
          <w:t>2.6. Tìm kiếm tài liệu cuộc họp</w:t>
        </w:r>
        <w:r w:rsidR="00C25952">
          <w:rPr>
            <w:noProof/>
            <w:webHidden/>
          </w:rPr>
          <w:tab/>
        </w:r>
        <w:r w:rsidR="00C25952">
          <w:rPr>
            <w:noProof/>
            <w:webHidden/>
          </w:rPr>
          <w:fldChar w:fldCharType="begin"/>
        </w:r>
        <w:r w:rsidR="00C25952">
          <w:rPr>
            <w:noProof/>
            <w:webHidden/>
          </w:rPr>
          <w:instrText xml:space="preserve"> PAGEREF _Toc120806879 \h </w:instrText>
        </w:r>
        <w:r w:rsidR="00C25952">
          <w:rPr>
            <w:noProof/>
            <w:webHidden/>
          </w:rPr>
        </w:r>
        <w:r w:rsidR="00C25952">
          <w:rPr>
            <w:noProof/>
            <w:webHidden/>
          </w:rPr>
          <w:fldChar w:fldCharType="separate"/>
        </w:r>
        <w:r w:rsidR="00C25952">
          <w:rPr>
            <w:noProof/>
            <w:webHidden/>
          </w:rPr>
          <w:t>9</w:t>
        </w:r>
        <w:r w:rsidR="00C25952">
          <w:rPr>
            <w:noProof/>
            <w:webHidden/>
          </w:rPr>
          <w:fldChar w:fldCharType="end"/>
        </w:r>
      </w:hyperlink>
    </w:p>
    <w:p w14:paraId="5E5286E4" w14:textId="48A0FAC0" w:rsidR="00C25952" w:rsidRDefault="00000000">
      <w:pPr>
        <w:pStyle w:val="TOC3"/>
        <w:rPr>
          <w:rFonts w:asciiTheme="minorHAnsi" w:eastAsiaTheme="minorEastAsia" w:hAnsiTheme="minorHAnsi" w:cstheme="minorBidi"/>
          <w:noProof/>
          <w:sz w:val="22"/>
          <w:szCs w:val="22"/>
          <w:lang w:eastAsia="en-US"/>
        </w:rPr>
      </w:pPr>
      <w:hyperlink w:anchor="_Toc120806880" w:history="1">
        <w:r w:rsidR="00C25952" w:rsidRPr="00251B32">
          <w:rPr>
            <w:rStyle w:val="Hyperlink"/>
            <w:noProof/>
          </w:rPr>
          <w:t>2.7. Tra cứu lịch họp</w:t>
        </w:r>
        <w:r w:rsidR="00C25952">
          <w:rPr>
            <w:noProof/>
            <w:webHidden/>
          </w:rPr>
          <w:tab/>
        </w:r>
        <w:r w:rsidR="00C25952">
          <w:rPr>
            <w:noProof/>
            <w:webHidden/>
          </w:rPr>
          <w:fldChar w:fldCharType="begin"/>
        </w:r>
        <w:r w:rsidR="00C25952">
          <w:rPr>
            <w:noProof/>
            <w:webHidden/>
          </w:rPr>
          <w:instrText xml:space="preserve"> PAGEREF _Toc120806880 \h </w:instrText>
        </w:r>
        <w:r w:rsidR="00C25952">
          <w:rPr>
            <w:noProof/>
            <w:webHidden/>
          </w:rPr>
        </w:r>
        <w:r w:rsidR="00C25952">
          <w:rPr>
            <w:noProof/>
            <w:webHidden/>
          </w:rPr>
          <w:fldChar w:fldCharType="separate"/>
        </w:r>
        <w:r w:rsidR="00C25952">
          <w:rPr>
            <w:noProof/>
            <w:webHidden/>
          </w:rPr>
          <w:t>9</w:t>
        </w:r>
        <w:r w:rsidR="00C25952">
          <w:rPr>
            <w:noProof/>
            <w:webHidden/>
          </w:rPr>
          <w:fldChar w:fldCharType="end"/>
        </w:r>
      </w:hyperlink>
    </w:p>
    <w:p w14:paraId="1F0DB91D" w14:textId="623B8A04" w:rsidR="00C25952" w:rsidRDefault="00000000">
      <w:pPr>
        <w:pStyle w:val="TOC3"/>
        <w:rPr>
          <w:rFonts w:asciiTheme="minorHAnsi" w:eastAsiaTheme="minorEastAsia" w:hAnsiTheme="minorHAnsi" w:cstheme="minorBidi"/>
          <w:noProof/>
          <w:sz w:val="22"/>
          <w:szCs w:val="22"/>
          <w:lang w:eastAsia="en-US"/>
        </w:rPr>
      </w:pPr>
      <w:hyperlink w:anchor="_Toc120806881" w:history="1">
        <w:r w:rsidR="00C25952" w:rsidRPr="00251B32">
          <w:rPr>
            <w:rStyle w:val="Hyperlink"/>
            <w:noProof/>
          </w:rPr>
          <w:t>2.8. Danh sách đại biểu tham dự</w:t>
        </w:r>
        <w:r w:rsidR="00C25952">
          <w:rPr>
            <w:noProof/>
            <w:webHidden/>
          </w:rPr>
          <w:tab/>
        </w:r>
        <w:r w:rsidR="00C25952">
          <w:rPr>
            <w:noProof/>
            <w:webHidden/>
          </w:rPr>
          <w:fldChar w:fldCharType="begin"/>
        </w:r>
        <w:r w:rsidR="00C25952">
          <w:rPr>
            <w:noProof/>
            <w:webHidden/>
          </w:rPr>
          <w:instrText xml:space="preserve"> PAGEREF _Toc120806881 \h </w:instrText>
        </w:r>
        <w:r w:rsidR="00C25952">
          <w:rPr>
            <w:noProof/>
            <w:webHidden/>
          </w:rPr>
        </w:r>
        <w:r w:rsidR="00C25952">
          <w:rPr>
            <w:noProof/>
            <w:webHidden/>
          </w:rPr>
          <w:fldChar w:fldCharType="separate"/>
        </w:r>
        <w:r w:rsidR="00C25952">
          <w:rPr>
            <w:noProof/>
            <w:webHidden/>
          </w:rPr>
          <w:t>10</w:t>
        </w:r>
        <w:r w:rsidR="00C25952">
          <w:rPr>
            <w:noProof/>
            <w:webHidden/>
          </w:rPr>
          <w:fldChar w:fldCharType="end"/>
        </w:r>
      </w:hyperlink>
    </w:p>
    <w:p w14:paraId="6C8350AB" w14:textId="08E4DB9C" w:rsidR="00C25952" w:rsidRDefault="00000000">
      <w:pPr>
        <w:pStyle w:val="TOC3"/>
        <w:rPr>
          <w:rFonts w:asciiTheme="minorHAnsi" w:eastAsiaTheme="minorEastAsia" w:hAnsiTheme="minorHAnsi" w:cstheme="minorBidi"/>
          <w:noProof/>
          <w:sz w:val="22"/>
          <w:szCs w:val="22"/>
          <w:lang w:eastAsia="en-US"/>
        </w:rPr>
      </w:pPr>
      <w:hyperlink w:anchor="_Toc120806882" w:history="1">
        <w:r w:rsidR="00C25952" w:rsidRPr="00251B32">
          <w:rPr>
            <w:rStyle w:val="Hyperlink"/>
            <w:noProof/>
          </w:rPr>
          <w:t>2.9. Đăng ký phát biểu</w:t>
        </w:r>
        <w:r w:rsidR="00C25952">
          <w:rPr>
            <w:noProof/>
            <w:webHidden/>
          </w:rPr>
          <w:tab/>
        </w:r>
        <w:r w:rsidR="00C25952">
          <w:rPr>
            <w:noProof/>
            <w:webHidden/>
          </w:rPr>
          <w:fldChar w:fldCharType="begin"/>
        </w:r>
        <w:r w:rsidR="00C25952">
          <w:rPr>
            <w:noProof/>
            <w:webHidden/>
          </w:rPr>
          <w:instrText xml:space="preserve"> PAGEREF _Toc120806882 \h </w:instrText>
        </w:r>
        <w:r w:rsidR="00C25952">
          <w:rPr>
            <w:noProof/>
            <w:webHidden/>
          </w:rPr>
        </w:r>
        <w:r w:rsidR="00C25952">
          <w:rPr>
            <w:noProof/>
            <w:webHidden/>
          </w:rPr>
          <w:fldChar w:fldCharType="separate"/>
        </w:r>
        <w:r w:rsidR="00C25952">
          <w:rPr>
            <w:noProof/>
            <w:webHidden/>
          </w:rPr>
          <w:t>10</w:t>
        </w:r>
        <w:r w:rsidR="00C25952">
          <w:rPr>
            <w:noProof/>
            <w:webHidden/>
          </w:rPr>
          <w:fldChar w:fldCharType="end"/>
        </w:r>
      </w:hyperlink>
    </w:p>
    <w:p w14:paraId="04BAA6BD" w14:textId="08D997C7" w:rsidR="00C25952" w:rsidRDefault="00000000">
      <w:pPr>
        <w:pStyle w:val="TOC3"/>
        <w:rPr>
          <w:rFonts w:asciiTheme="minorHAnsi" w:eastAsiaTheme="minorEastAsia" w:hAnsiTheme="minorHAnsi" w:cstheme="minorBidi"/>
          <w:noProof/>
          <w:sz w:val="22"/>
          <w:szCs w:val="22"/>
          <w:lang w:eastAsia="en-US"/>
        </w:rPr>
      </w:pPr>
      <w:hyperlink w:anchor="_Toc120806883" w:history="1">
        <w:r w:rsidR="00C25952" w:rsidRPr="00251B32">
          <w:rPr>
            <w:rStyle w:val="Hyperlink"/>
            <w:noProof/>
          </w:rPr>
          <w:t>2.10. Ghi chú cá nhân</w:t>
        </w:r>
        <w:r w:rsidR="00C25952">
          <w:rPr>
            <w:noProof/>
            <w:webHidden/>
          </w:rPr>
          <w:tab/>
        </w:r>
        <w:r w:rsidR="00C25952">
          <w:rPr>
            <w:noProof/>
            <w:webHidden/>
          </w:rPr>
          <w:fldChar w:fldCharType="begin"/>
        </w:r>
        <w:r w:rsidR="00C25952">
          <w:rPr>
            <w:noProof/>
            <w:webHidden/>
          </w:rPr>
          <w:instrText xml:space="preserve"> PAGEREF _Toc120806883 \h </w:instrText>
        </w:r>
        <w:r w:rsidR="00C25952">
          <w:rPr>
            <w:noProof/>
            <w:webHidden/>
          </w:rPr>
        </w:r>
        <w:r w:rsidR="00C25952">
          <w:rPr>
            <w:noProof/>
            <w:webHidden/>
          </w:rPr>
          <w:fldChar w:fldCharType="separate"/>
        </w:r>
        <w:r w:rsidR="00C25952">
          <w:rPr>
            <w:noProof/>
            <w:webHidden/>
          </w:rPr>
          <w:t>10</w:t>
        </w:r>
        <w:r w:rsidR="00C25952">
          <w:rPr>
            <w:noProof/>
            <w:webHidden/>
          </w:rPr>
          <w:fldChar w:fldCharType="end"/>
        </w:r>
      </w:hyperlink>
    </w:p>
    <w:p w14:paraId="079B4275" w14:textId="1A0D4FD2" w:rsidR="00C25952" w:rsidRDefault="00000000">
      <w:pPr>
        <w:pStyle w:val="TOC3"/>
        <w:rPr>
          <w:rFonts w:asciiTheme="minorHAnsi" w:eastAsiaTheme="minorEastAsia" w:hAnsiTheme="minorHAnsi" w:cstheme="minorBidi"/>
          <w:noProof/>
          <w:sz w:val="22"/>
          <w:szCs w:val="22"/>
          <w:lang w:eastAsia="en-US"/>
        </w:rPr>
      </w:pPr>
      <w:hyperlink w:anchor="_Toc120806884" w:history="1">
        <w:r w:rsidR="00C25952" w:rsidRPr="00251B32">
          <w:rPr>
            <w:rStyle w:val="Hyperlink"/>
            <w:noProof/>
          </w:rPr>
          <w:t>2.11. Kết luận</w:t>
        </w:r>
        <w:r w:rsidR="00C25952">
          <w:rPr>
            <w:noProof/>
            <w:webHidden/>
          </w:rPr>
          <w:tab/>
        </w:r>
        <w:r w:rsidR="00C25952">
          <w:rPr>
            <w:noProof/>
            <w:webHidden/>
          </w:rPr>
          <w:fldChar w:fldCharType="begin"/>
        </w:r>
        <w:r w:rsidR="00C25952">
          <w:rPr>
            <w:noProof/>
            <w:webHidden/>
          </w:rPr>
          <w:instrText xml:space="preserve"> PAGEREF _Toc120806884 \h </w:instrText>
        </w:r>
        <w:r w:rsidR="00C25952">
          <w:rPr>
            <w:noProof/>
            <w:webHidden/>
          </w:rPr>
        </w:r>
        <w:r w:rsidR="00C25952">
          <w:rPr>
            <w:noProof/>
            <w:webHidden/>
          </w:rPr>
          <w:fldChar w:fldCharType="separate"/>
        </w:r>
        <w:r w:rsidR="00C25952">
          <w:rPr>
            <w:noProof/>
            <w:webHidden/>
          </w:rPr>
          <w:t>11</w:t>
        </w:r>
        <w:r w:rsidR="00C25952">
          <w:rPr>
            <w:noProof/>
            <w:webHidden/>
          </w:rPr>
          <w:fldChar w:fldCharType="end"/>
        </w:r>
      </w:hyperlink>
    </w:p>
    <w:p w14:paraId="6A5132E8" w14:textId="5BC8C00B" w:rsidR="00C25952" w:rsidRDefault="00000000">
      <w:pPr>
        <w:pStyle w:val="TOC2"/>
        <w:rPr>
          <w:rFonts w:asciiTheme="minorHAnsi" w:eastAsiaTheme="minorEastAsia" w:hAnsiTheme="minorHAnsi" w:cstheme="minorBidi"/>
          <w:noProof/>
          <w:sz w:val="22"/>
          <w:szCs w:val="22"/>
          <w:lang w:eastAsia="en-US"/>
        </w:rPr>
      </w:pPr>
      <w:hyperlink w:anchor="_Toc120806885" w:history="1">
        <w:r w:rsidR="00C25952" w:rsidRPr="00251B32">
          <w:rPr>
            <w:rStyle w:val="Hyperlink"/>
            <w:noProof/>
          </w:rPr>
          <w:t>3.</w:t>
        </w:r>
        <w:r w:rsidR="00C25952">
          <w:rPr>
            <w:rFonts w:asciiTheme="minorHAnsi" w:eastAsiaTheme="minorEastAsia" w:hAnsiTheme="minorHAnsi" w:cstheme="minorBidi"/>
            <w:noProof/>
            <w:sz w:val="22"/>
            <w:szCs w:val="22"/>
            <w:lang w:eastAsia="en-US"/>
          </w:rPr>
          <w:tab/>
        </w:r>
        <w:r w:rsidR="00C25952" w:rsidRPr="00251B32">
          <w:rPr>
            <w:rStyle w:val="Hyperlink"/>
            <w:noProof/>
          </w:rPr>
          <w:t>Đại biểu tham gia họp trên (App)</w:t>
        </w:r>
        <w:r w:rsidR="00C25952">
          <w:rPr>
            <w:noProof/>
            <w:webHidden/>
          </w:rPr>
          <w:tab/>
        </w:r>
        <w:r w:rsidR="00C25952">
          <w:rPr>
            <w:noProof/>
            <w:webHidden/>
          </w:rPr>
          <w:fldChar w:fldCharType="begin"/>
        </w:r>
        <w:r w:rsidR="00C25952">
          <w:rPr>
            <w:noProof/>
            <w:webHidden/>
          </w:rPr>
          <w:instrText xml:space="preserve"> PAGEREF _Toc120806885 \h </w:instrText>
        </w:r>
        <w:r w:rsidR="00C25952">
          <w:rPr>
            <w:noProof/>
            <w:webHidden/>
          </w:rPr>
        </w:r>
        <w:r w:rsidR="00C25952">
          <w:rPr>
            <w:noProof/>
            <w:webHidden/>
          </w:rPr>
          <w:fldChar w:fldCharType="separate"/>
        </w:r>
        <w:r w:rsidR="00C25952">
          <w:rPr>
            <w:noProof/>
            <w:webHidden/>
          </w:rPr>
          <w:t>11</w:t>
        </w:r>
        <w:r w:rsidR="00C25952">
          <w:rPr>
            <w:noProof/>
            <w:webHidden/>
          </w:rPr>
          <w:fldChar w:fldCharType="end"/>
        </w:r>
      </w:hyperlink>
    </w:p>
    <w:p w14:paraId="481AD528" w14:textId="631D4943" w:rsidR="00C25952" w:rsidRDefault="00000000">
      <w:pPr>
        <w:pStyle w:val="TOC3"/>
        <w:rPr>
          <w:rFonts w:asciiTheme="minorHAnsi" w:eastAsiaTheme="minorEastAsia" w:hAnsiTheme="minorHAnsi" w:cstheme="minorBidi"/>
          <w:noProof/>
          <w:sz w:val="22"/>
          <w:szCs w:val="22"/>
          <w:lang w:eastAsia="en-US"/>
        </w:rPr>
      </w:pPr>
      <w:hyperlink w:anchor="_Toc120806886" w:history="1">
        <w:r w:rsidR="00C25952" w:rsidRPr="00251B32">
          <w:rPr>
            <w:rStyle w:val="Hyperlink"/>
            <w:noProof/>
          </w:rPr>
          <w:t>3.1. Đăng nhập trên app</w:t>
        </w:r>
        <w:r w:rsidR="00C25952">
          <w:rPr>
            <w:noProof/>
            <w:webHidden/>
          </w:rPr>
          <w:tab/>
        </w:r>
        <w:r w:rsidR="00C25952">
          <w:rPr>
            <w:noProof/>
            <w:webHidden/>
          </w:rPr>
          <w:fldChar w:fldCharType="begin"/>
        </w:r>
        <w:r w:rsidR="00C25952">
          <w:rPr>
            <w:noProof/>
            <w:webHidden/>
          </w:rPr>
          <w:instrText xml:space="preserve"> PAGEREF _Toc120806886 \h </w:instrText>
        </w:r>
        <w:r w:rsidR="00C25952">
          <w:rPr>
            <w:noProof/>
            <w:webHidden/>
          </w:rPr>
        </w:r>
        <w:r w:rsidR="00C25952">
          <w:rPr>
            <w:noProof/>
            <w:webHidden/>
          </w:rPr>
          <w:fldChar w:fldCharType="separate"/>
        </w:r>
        <w:r w:rsidR="00C25952">
          <w:rPr>
            <w:noProof/>
            <w:webHidden/>
          </w:rPr>
          <w:t>11</w:t>
        </w:r>
        <w:r w:rsidR="00C25952">
          <w:rPr>
            <w:noProof/>
            <w:webHidden/>
          </w:rPr>
          <w:fldChar w:fldCharType="end"/>
        </w:r>
      </w:hyperlink>
    </w:p>
    <w:p w14:paraId="4870486E" w14:textId="26684FE8" w:rsidR="00C25952" w:rsidRDefault="00000000">
      <w:pPr>
        <w:pStyle w:val="TOC3"/>
        <w:rPr>
          <w:rFonts w:asciiTheme="minorHAnsi" w:eastAsiaTheme="minorEastAsia" w:hAnsiTheme="minorHAnsi" w:cstheme="minorBidi"/>
          <w:noProof/>
          <w:sz w:val="22"/>
          <w:szCs w:val="22"/>
          <w:lang w:eastAsia="en-US"/>
        </w:rPr>
      </w:pPr>
      <w:hyperlink w:anchor="_Toc120806887" w:history="1">
        <w:r w:rsidR="00C25952" w:rsidRPr="00251B32">
          <w:rPr>
            <w:rStyle w:val="Hyperlink"/>
            <w:noProof/>
            <w:lang w:eastAsia="en-US"/>
          </w:rPr>
          <w:t>3.2.</w:t>
        </w:r>
        <w:r w:rsidR="00C25952" w:rsidRPr="00251B32">
          <w:rPr>
            <w:rStyle w:val="Hyperlink"/>
            <w:noProof/>
          </w:rPr>
          <w:t xml:space="preserve"> Đại</w:t>
        </w:r>
        <w:r w:rsidR="00C25952" w:rsidRPr="00251B32">
          <w:rPr>
            <w:rStyle w:val="Hyperlink"/>
            <w:noProof/>
            <w:lang w:eastAsia="en-US"/>
          </w:rPr>
          <w:t xml:space="preserve"> biểu tham gia họp</w:t>
        </w:r>
        <w:r w:rsidR="00C25952">
          <w:rPr>
            <w:noProof/>
            <w:webHidden/>
          </w:rPr>
          <w:tab/>
        </w:r>
        <w:r w:rsidR="00C25952">
          <w:rPr>
            <w:noProof/>
            <w:webHidden/>
          </w:rPr>
          <w:fldChar w:fldCharType="begin"/>
        </w:r>
        <w:r w:rsidR="00C25952">
          <w:rPr>
            <w:noProof/>
            <w:webHidden/>
          </w:rPr>
          <w:instrText xml:space="preserve"> PAGEREF _Toc120806887 \h </w:instrText>
        </w:r>
        <w:r w:rsidR="00C25952">
          <w:rPr>
            <w:noProof/>
            <w:webHidden/>
          </w:rPr>
        </w:r>
        <w:r w:rsidR="00C25952">
          <w:rPr>
            <w:noProof/>
            <w:webHidden/>
          </w:rPr>
          <w:fldChar w:fldCharType="separate"/>
        </w:r>
        <w:r w:rsidR="00C25952">
          <w:rPr>
            <w:noProof/>
            <w:webHidden/>
          </w:rPr>
          <w:t>12</w:t>
        </w:r>
        <w:r w:rsidR="00C25952">
          <w:rPr>
            <w:noProof/>
            <w:webHidden/>
          </w:rPr>
          <w:fldChar w:fldCharType="end"/>
        </w:r>
      </w:hyperlink>
    </w:p>
    <w:p w14:paraId="16978931" w14:textId="0627EA92" w:rsidR="00C25952" w:rsidRDefault="00000000">
      <w:pPr>
        <w:pStyle w:val="TOC4"/>
        <w:tabs>
          <w:tab w:val="right" w:leader="dot" w:pos="9062"/>
        </w:tabs>
        <w:rPr>
          <w:rFonts w:asciiTheme="minorHAnsi" w:eastAsiaTheme="minorEastAsia" w:hAnsiTheme="minorHAnsi" w:cstheme="minorBidi"/>
          <w:noProof/>
          <w:sz w:val="22"/>
          <w:szCs w:val="22"/>
          <w:lang w:eastAsia="en-US"/>
        </w:rPr>
      </w:pPr>
      <w:hyperlink w:anchor="_Toc120806888" w:history="1">
        <w:r w:rsidR="00C25952" w:rsidRPr="00251B32">
          <w:rPr>
            <w:rStyle w:val="Hyperlink"/>
            <w:noProof/>
          </w:rPr>
          <w:t>3.2.1. Xem thông tin cuộc họp</w:t>
        </w:r>
        <w:r w:rsidR="00C25952">
          <w:rPr>
            <w:noProof/>
            <w:webHidden/>
          </w:rPr>
          <w:tab/>
        </w:r>
        <w:r w:rsidR="00C25952">
          <w:rPr>
            <w:noProof/>
            <w:webHidden/>
          </w:rPr>
          <w:fldChar w:fldCharType="begin"/>
        </w:r>
        <w:r w:rsidR="00C25952">
          <w:rPr>
            <w:noProof/>
            <w:webHidden/>
          </w:rPr>
          <w:instrText xml:space="preserve"> PAGEREF _Toc120806888 \h </w:instrText>
        </w:r>
        <w:r w:rsidR="00C25952">
          <w:rPr>
            <w:noProof/>
            <w:webHidden/>
          </w:rPr>
        </w:r>
        <w:r w:rsidR="00C25952">
          <w:rPr>
            <w:noProof/>
            <w:webHidden/>
          </w:rPr>
          <w:fldChar w:fldCharType="separate"/>
        </w:r>
        <w:r w:rsidR="00C25952">
          <w:rPr>
            <w:noProof/>
            <w:webHidden/>
          </w:rPr>
          <w:t>12</w:t>
        </w:r>
        <w:r w:rsidR="00C25952">
          <w:rPr>
            <w:noProof/>
            <w:webHidden/>
          </w:rPr>
          <w:fldChar w:fldCharType="end"/>
        </w:r>
      </w:hyperlink>
    </w:p>
    <w:p w14:paraId="4E76DF7D" w14:textId="554D9043" w:rsidR="00C25952" w:rsidRDefault="00000000">
      <w:pPr>
        <w:pStyle w:val="TOC4"/>
        <w:tabs>
          <w:tab w:val="right" w:leader="dot" w:pos="9062"/>
        </w:tabs>
        <w:rPr>
          <w:rFonts w:asciiTheme="minorHAnsi" w:eastAsiaTheme="minorEastAsia" w:hAnsiTheme="minorHAnsi" w:cstheme="minorBidi"/>
          <w:noProof/>
          <w:sz w:val="22"/>
          <w:szCs w:val="22"/>
          <w:lang w:eastAsia="en-US"/>
        </w:rPr>
      </w:pPr>
      <w:hyperlink w:anchor="_Toc120806889" w:history="1">
        <w:r w:rsidR="00C25952" w:rsidRPr="00251B32">
          <w:rPr>
            <w:rStyle w:val="Hyperlink"/>
            <w:noProof/>
          </w:rPr>
          <w:t>3.2.2. Xem giấy mời cuộc họp</w:t>
        </w:r>
        <w:r w:rsidR="00C25952">
          <w:rPr>
            <w:noProof/>
            <w:webHidden/>
          </w:rPr>
          <w:tab/>
        </w:r>
        <w:r w:rsidR="00C25952">
          <w:rPr>
            <w:noProof/>
            <w:webHidden/>
          </w:rPr>
          <w:fldChar w:fldCharType="begin"/>
        </w:r>
        <w:r w:rsidR="00C25952">
          <w:rPr>
            <w:noProof/>
            <w:webHidden/>
          </w:rPr>
          <w:instrText xml:space="preserve"> PAGEREF _Toc120806889 \h </w:instrText>
        </w:r>
        <w:r w:rsidR="00C25952">
          <w:rPr>
            <w:noProof/>
            <w:webHidden/>
          </w:rPr>
        </w:r>
        <w:r w:rsidR="00C25952">
          <w:rPr>
            <w:noProof/>
            <w:webHidden/>
          </w:rPr>
          <w:fldChar w:fldCharType="separate"/>
        </w:r>
        <w:r w:rsidR="00C25952">
          <w:rPr>
            <w:noProof/>
            <w:webHidden/>
          </w:rPr>
          <w:t>13</w:t>
        </w:r>
        <w:r w:rsidR="00C25952">
          <w:rPr>
            <w:noProof/>
            <w:webHidden/>
          </w:rPr>
          <w:fldChar w:fldCharType="end"/>
        </w:r>
      </w:hyperlink>
    </w:p>
    <w:p w14:paraId="41688B36" w14:textId="59107898" w:rsidR="00C25952" w:rsidRDefault="00000000">
      <w:pPr>
        <w:pStyle w:val="TOC4"/>
        <w:tabs>
          <w:tab w:val="right" w:leader="dot" w:pos="9062"/>
        </w:tabs>
        <w:rPr>
          <w:rFonts w:asciiTheme="minorHAnsi" w:eastAsiaTheme="minorEastAsia" w:hAnsiTheme="minorHAnsi" w:cstheme="minorBidi"/>
          <w:noProof/>
          <w:sz w:val="22"/>
          <w:szCs w:val="22"/>
          <w:lang w:eastAsia="en-US"/>
        </w:rPr>
      </w:pPr>
      <w:hyperlink w:anchor="_Toc120806890" w:history="1">
        <w:r w:rsidR="00C25952" w:rsidRPr="00251B32">
          <w:rPr>
            <w:rStyle w:val="Hyperlink"/>
            <w:noProof/>
          </w:rPr>
          <w:t>3.2.1. Đại biểu xem chương trình tài liệu</w:t>
        </w:r>
        <w:r w:rsidR="00C25952">
          <w:rPr>
            <w:noProof/>
            <w:webHidden/>
          </w:rPr>
          <w:tab/>
        </w:r>
        <w:r w:rsidR="00C25952">
          <w:rPr>
            <w:noProof/>
            <w:webHidden/>
          </w:rPr>
          <w:fldChar w:fldCharType="begin"/>
        </w:r>
        <w:r w:rsidR="00C25952">
          <w:rPr>
            <w:noProof/>
            <w:webHidden/>
          </w:rPr>
          <w:instrText xml:space="preserve"> PAGEREF _Toc120806890 \h </w:instrText>
        </w:r>
        <w:r w:rsidR="00C25952">
          <w:rPr>
            <w:noProof/>
            <w:webHidden/>
          </w:rPr>
        </w:r>
        <w:r w:rsidR="00C25952">
          <w:rPr>
            <w:noProof/>
            <w:webHidden/>
          </w:rPr>
          <w:fldChar w:fldCharType="separate"/>
        </w:r>
        <w:r w:rsidR="00C25952">
          <w:rPr>
            <w:noProof/>
            <w:webHidden/>
          </w:rPr>
          <w:t>14</w:t>
        </w:r>
        <w:r w:rsidR="00C25952">
          <w:rPr>
            <w:noProof/>
            <w:webHidden/>
          </w:rPr>
          <w:fldChar w:fldCharType="end"/>
        </w:r>
      </w:hyperlink>
    </w:p>
    <w:p w14:paraId="62B1776C" w14:textId="4F02B395" w:rsidR="00C25952" w:rsidRDefault="00000000">
      <w:pPr>
        <w:pStyle w:val="TOC4"/>
        <w:tabs>
          <w:tab w:val="right" w:leader="dot" w:pos="9062"/>
        </w:tabs>
        <w:rPr>
          <w:rFonts w:asciiTheme="minorHAnsi" w:eastAsiaTheme="minorEastAsia" w:hAnsiTheme="minorHAnsi" w:cstheme="minorBidi"/>
          <w:noProof/>
          <w:sz w:val="22"/>
          <w:szCs w:val="22"/>
          <w:lang w:eastAsia="en-US"/>
        </w:rPr>
      </w:pPr>
      <w:hyperlink w:anchor="_Toc120806891" w:history="1">
        <w:r w:rsidR="00C25952" w:rsidRPr="00251B32">
          <w:rPr>
            <w:rStyle w:val="Hyperlink"/>
            <w:noProof/>
          </w:rPr>
          <w:t>3.2.2. Cho ý kiến tài liệu</w:t>
        </w:r>
        <w:r w:rsidR="00C25952">
          <w:rPr>
            <w:noProof/>
            <w:webHidden/>
          </w:rPr>
          <w:tab/>
        </w:r>
        <w:r w:rsidR="00C25952">
          <w:rPr>
            <w:noProof/>
            <w:webHidden/>
          </w:rPr>
          <w:fldChar w:fldCharType="begin"/>
        </w:r>
        <w:r w:rsidR="00C25952">
          <w:rPr>
            <w:noProof/>
            <w:webHidden/>
          </w:rPr>
          <w:instrText xml:space="preserve"> PAGEREF _Toc120806891 \h </w:instrText>
        </w:r>
        <w:r w:rsidR="00C25952">
          <w:rPr>
            <w:noProof/>
            <w:webHidden/>
          </w:rPr>
        </w:r>
        <w:r w:rsidR="00C25952">
          <w:rPr>
            <w:noProof/>
            <w:webHidden/>
          </w:rPr>
          <w:fldChar w:fldCharType="separate"/>
        </w:r>
        <w:r w:rsidR="00C25952">
          <w:rPr>
            <w:noProof/>
            <w:webHidden/>
          </w:rPr>
          <w:t>15</w:t>
        </w:r>
        <w:r w:rsidR="00C25952">
          <w:rPr>
            <w:noProof/>
            <w:webHidden/>
          </w:rPr>
          <w:fldChar w:fldCharType="end"/>
        </w:r>
      </w:hyperlink>
    </w:p>
    <w:p w14:paraId="4D3F5E26" w14:textId="0735F127" w:rsidR="00C25952" w:rsidRDefault="00000000">
      <w:pPr>
        <w:pStyle w:val="TOC4"/>
        <w:tabs>
          <w:tab w:val="right" w:leader="dot" w:pos="9062"/>
        </w:tabs>
        <w:rPr>
          <w:rFonts w:asciiTheme="minorHAnsi" w:eastAsiaTheme="minorEastAsia" w:hAnsiTheme="minorHAnsi" w:cstheme="minorBidi"/>
          <w:noProof/>
          <w:sz w:val="22"/>
          <w:szCs w:val="22"/>
          <w:lang w:eastAsia="en-US"/>
        </w:rPr>
      </w:pPr>
      <w:hyperlink w:anchor="_Toc120806892" w:history="1">
        <w:r w:rsidR="00C25952" w:rsidRPr="00251B32">
          <w:rPr>
            <w:rStyle w:val="Hyperlink"/>
            <w:noProof/>
          </w:rPr>
          <w:t>3.2.3. Góp ý vào tài liệu</w:t>
        </w:r>
        <w:r w:rsidR="00C25952">
          <w:rPr>
            <w:noProof/>
            <w:webHidden/>
          </w:rPr>
          <w:tab/>
        </w:r>
        <w:r w:rsidR="00C25952">
          <w:rPr>
            <w:noProof/>
            <w:webHidden/>
          </w:rPr>
          <w:fldChar w:fldCharType="begin"/>
        </w:r>
        <w:r w:rsidR="00C25952">
          <w:rPr>
            <w:noProof/>
            <w:webHidden/>
          </w:rPr>
          <w:instrText xml:space="preserve"> PAGEREF _Toc120806892 \h </w:instrText>
        </w:r>
        <w:r w:rsidR="00C25952">
          <w:rPr>
            <w:noProof/>
            <w:webHidden/>
          </w:rPr>
        </w:r>
        <w:r w:rsidR="00C25952">
          <w:rPr>
            <w:noProof/>
            <w:webHidden/>
          </w:rPr>
          <w:fldChar w:fldCharType="separate"/>
        </w:r>
        <w:r w:rsidR="00C25952">
          <w:rPr>
            <w:noProof/>
            <w:webHidden/>
          </w:rPr>
          <w:t>17</w:t>
        </w:r>
        <w:r w:rsidR="00C25952">
          <w:rPr>
            <w:noProof/>
            <w:webHidden/>
          </w:rPr>
          <w:fldChar w:fldCharType="end"/>
        </w:r>
      </w:hyperlink>
    </w:p>
    <w:p w14:paraId="130BB192" w14:textId="5F6AB633" w:rsidR="00C25952" w:rsidRDefault="00000000">
      <w:pPr>
        <w:pStyle w:val="TOC4"/>
        <w:tabs>
          <w:tab w:val="right" w:leader="dot" w:pos="9062"/>
        </w:tabs>
        <w:rPr>
          <w:rFonts w:asciiTheme="minorHAnsi" w:eastAsiaTheme="minorEastAsia" w:hAnsiTheme="minorHAnsi" w:cstheme="minorBidi"/>
          <w:noProof/>
          <w:sz w:val="22"/>
          <w:szCs w:val="22"/>
          <w:lang w:eastAsia="en-US"/>
        </w:rPr>
      </w:pPr>
      <w:hyperlink w:anchor="_Toc120806893" w:history="1">
        <w:r w:rsidR="00C25952" w:rsidRPr="00251B32">
          <w:rPr>
            <w:rStyle w:val="Hyperlink"/>
            <w:noProof/>
          </w:rPr>
          <w:t>3.2.4. Cho ý kiến dự thảo</w:t>
        </w:r>
        <w:r w:rsidR="00C25952">
          <w:rPr>
            <w:noProof/>
            <w:webHidden/>
          </w:rPr>
          <w:tab/>
        </w:r>
        <w:r w:rsidR="00C25952">
          <w:rPr>
            <w:noProof/>
            <w:webHidden/>
          </w:rPr>
          <w:fldChar w:fldCharType="begin"/>
        </w:r>
        <w:r w:rsidR="00C25952">
          <w:rPr>
            <w:noProof/>
            <w:webHidden/>
          </w:rPr>
          <w:instrText xml:space="preserve"> PAGEREF _Toc120806893 \h </w:instrText>
        </w:r>
        <w:r w:rsidR="00C25952">
          <w:rPr>
            <w:noProof/>
            <w:webHidden/>
          </w:rPr>
        </w:r>
        <w:r w:rsidR="00C25952">
          <w:rPr>
            <w:noProof/>
            <w:webHidden/>
          </w:rPr>
          <w:fldChar w:fldCharType="separate"/>
        </w:r>
        <w:r w:rsidR="00C25952">
          <w:rPr>
            <w:noProof/>
            <w:webHidden/>
          </w:rPr>
          <w:t>18</w:t>
        </w:r>
        <w:r w:rsidR="00C25952">
          <w:rPr>
            <w:noProof/>
            <w:webHidden/>
          </w:rPr>
          <w:fldChar w:fldCharType="end"/>
        </w:r>
      </w:hyperlink>
    </w:p>
    <w:p w14:paraId="42A7F8BE" w14:textId="6052D93E" w:rsidR="00C25952" w:rsidRDefault="00000000">
      <w:pPr>
        <w:pStyle w:val="TOC4"/>
        <w:tabs>
          <w:tab w:val="right" w:leader="dot" w:pos="9062"/>
        </w:tabs>
        <w:rPr>
          <w:rFonts w:asciiTheme="minorHAnsi" w:eastAsiaTheme="minorEastAsia" w:hAnsiTheme="minorHAnsi" w:cstheme="minorBidi"/>
          <w:noProof/>
          <w:sz w:val="22"/>
          <w:szCs w:val="22"/>
          <w:lang w:eastAsia="en-US"/>
        </w:rPr>
      </w:pPr>
      <w:hyperlink w:anchor="_Toc120806894" w:history="1">
        <w:r w:rsidR="00C25952" w:rsidRPr="00251B32">
          <w:rPr>
            <w:rStyle w:val="Hyperlink"/>
            <w:noProof/>
          </w:rPr>
          <w:t>3.2.5. Tìm kiếm tài liệu</w:t>
        </w:r>
        <w:r w:rsidR="00C25952">
          <w:rPr>
            <w:noProof/>
            <w:webHidden/>
          </w:rPr>
          <w:tab/>
        </w:r>
        <w:r w:rsidR="00C25952">
          <w:rPr>
            <w:noProof/>
            <w:webHidden/>
          </w:rPr>
          <w:fldChar w:fldCharType="begin"/>
        </w:r>
        <w:r w:rsidR="00C25952">
          <w:rPr>
            <w:noProof/>
            <w:webHidden/>
          </w:rPr>
          <w:instrText xml:space="preserve"> PAGEREF _Toc120806894 \h </w:instrText>
        </w:r>
        <w:r w:rsidR="00C25952">
          <w:rPr>
            <w:noProof/>
            <w:webHidden/>
          </w:rPr>
        </w:r>
        <w:r w:rsidR="00C25952">
          <w:rPr>
            <w:noProof/>
            <w:webHidden/>
          </w:rPr>
          <w:fldChar w:fldCharType="separate"/>
        </w:r>
        <w:r w:rsidR="00C25952">
          <w:rPr>
            <w:noProof/>
            <w:webHidden/>
          </w:rPr>
          <w:t>20</w:t>
        </w:r>
        <w:r w:rsidR="00C25952">
          <w:rPr>
            <w:noProof/>
            <w:webHidden/>
          </w:rPr>
          <w:fldChar w:fldCharType="end"/>
        </w:r>
      </w:hyperlink>
    </w:p>
    <w:p w14:paraId="40FE6E89" w14:textId="7AC1EF8E" w:rsidR="00C25952" w:rsidRDefault="00000000">
      <w:pPr>
        <w:pStyle w:val="TOC4"/>
        <w:tabs>
          <w:tab w:val="right" w:leader="dot" w:pos="9062"/>
        </w:tabs>
        <w:rPr>
          <w:rFonts w:asciiTheme="minorHAnsi" w:eastAsiaTheme="minorEastAsia" w:hAnsiTheme="minorHAnsi" w:cstheme="minorBidi"/>
          <w:noProof/>
          <w:sz w:val="22"/>
          <w:szCs w:val="22"/>
          <w:lang w:eastAsia="en-US"/>
        </w:rPr>
      </w:pPr>
      <w:hyperlink w:anchor="_Toc120806895" w:history="1">
        <w:r w:rsidR="00C25952" w:rsidRPr="00251B32">
          <w:rPr>
            <w:rStyle w:val="Hyperlink"/>
            <w:noProof/>
          </w:rPr>
          <w:t>3.2.6. Danh sách đại biểu tham dự</w:t>
        </w:r>
        <w:r w:rsidR="00C25952">
          <w:rPr>
            <w:noProof/>
            <w:webHidden/>
          </w:rPr>
          <w:tab/>
        </w:r>
        <w:r w:rsidR="00C25952">
          <w:rPr>
            <w:noProof/>
            <w:webHidden/>
          </w:rPr>
          <w:fldChar w:fldCharType="begin"/>
        </w:r>
        <w:r w:rsidR="00C25952">
          <w:rPr>
            <w:noProof/>
            <w:webHidden/>
          </w:rPr>
          <w:instrText xml:space="preserve"> PAGEREF _Toc120806895 \h </w:instrText>
        </w:r>
        <w:r w:rsidR="00C25952">
          <w:rPr>
            <w:noProof/>
            <w:webHidden/>
          </w:rPr>
        </w:r>
        <w:r w:rsidR="00C25952">
          <w:rPr>
            <w:noProof/>
            <w:webHidden/>
          </w:rPr>
          <w:fldChar w:fldCharType="separate"/>
        </w:r>
        <w:r w:rsidR="00C25952">
          <w:rPr>
            <w:noProof/>
            <w:webHidden/>
          </w:rPr>
          <w:t>21</w:t>
        </w:r>
        <w:r w:rsidR="00C25952">
          <w:rPr>
            <w:noProof/>
            <w:webHidden/>
          </w:rPr>
          <w:fldChar w:fldCharType="end"/>
        </w:r>
      </w:hyperlink>
    </w:p>
    <w:p w14:paraId="7BE34B9E" w14:textId="05C3028A" w:rsidR="00C25952" w:rsidRDefault="00000000">
      <w:pPr>
        <w:pStyle w:val="TOC4"/>
        <w:tabs>
          <w:tab w:val="right" w:leader="dot" w:pos="9062"/>
        </w:tabs>
        <w:rPr>
          <w:rFonts w:asciiTheme="minorHAnsi" w:eastAsiaTheme="minorEastAsia" w:hAnsiTheme="minorHAnsi" w:cstheme="minorBidi"/>
          <w:noProof/>
          <w:sz w:val="22"/>
          <w:szCs w:val="22"/>
          <w:lang w:eastAsia="en-US"/>
        </w:rPr>
      </w:pPr>
      <w:hyperlink w:anchor="_Toc120806896" w:history="1">
        <w:r w:rsidR="00C25952" w:rsidRPr="00251B32">
          <w:rPr>
            <w:rStyle w:val="Hyperlink"/>
            <w:noProof/>
          </w:rPr>
          <w:t>3.2.7. Đăng kí phát biểu</w:t>
        </w:r>
        <w:r w:rsidR="00C25952">
          <w:rPr>
            <w:noProof/>
            <w:webHidden/>
          </w:rPr>
          <w:tab/>
        </w:r>
        <w:r w:rsidR="00C25952">
          <w:rPr>
            <w:noProof/>
            <w:webHidden/>
          </w:rPr>
          <w:fldChar w:fldCharType="begin"/>
        </w:r>
        <w:r w:rsidR="00C25952">
          <w:rPr>
            <w:noProof/>
            <w:webHidden/>
          </w:rPr>
          <w:instrText xml:space="preserve"> PAGEREF _Toc120806896 \h </w:instrText>
        </w:r>
        <w:r w:rsidR="00C25952">
          <w:rPr>
            <w:noProof/>
            <w:webHidden/>
          </w:rPr>
        </w:r>
        <w:r w:rsidR="00C25952">
          <w:rPr>
            <w:noProof/>
            <w:webHidden/>
          </w:rPr>
          <w:fldChar w:fldCharType="separate"/>
        </w:r>
        <w:r w:rsidR="00C25952">
          <w:rPr>
            <w:noProof/>
            <w:webHidden/>
          </w:rPr>
          <w:t>21</w:t>
        </w:r>
        <w:r w:rsidR="00C25952">
          <w:rPr>
            <w:noProof/>
            <w:webHidden/>
          </w:rPr>
          <w:fldChar w:fldCharType="end"/>
        </w:r>
      </w:hyperlink>
    </w:p>
    <w:p w14:paraId="59D8E209" w14:textId="4D5FDAAD" w:rsidR="00C25952" w:rsidRDefault="00000000">
      <w:pPr>
        <w:pStyle w:val="TOC4"/>
        <w:tabs>
          <w:tab w:val="right" w:leader="dot" w:pos="9062"/>
        </w:tabs>
        <w:rPr>
          <w:rFonts w:asciiTheme="minorHAnsi" w:eastAsiaTheme="minorEastAsia" w:hAnsiTheme="minorHAnsi" w:cstheme="minorBidi"/>
          <w:noProof/>
          <w:sz w:val="22"/>
          <w:szCs w:val="22"/>
          <w:lang w:eastAsia="en-US"/>
        </w:rPr>
      </w:pPr>
      <w:hyperlink w:anchor="_Toc120806897" w:history="1">
        <w:r w:rsidR="00C25952" w:rsidRPr="00251B32">
          <w:rPr>
            <w:rStyle w:val="Hyperlink"/>
            <w:noProof/>
          </w:rPr>
          <w:t>3.2.8. Ghi chú cá nhân</w:t>
        </w:r>
        <w:r w:rsidR="00C25952">
          <w:rPr>
            <w:noProof/>
            <w:webHidden/>
          </w:rPr>
          <w:tab/>
        </w:r>
        <w:r w:rsidR="00C25952">
          <w:rPr>
            <w:noProof/>
            <w:webHidden/>
          </w:rPr>
          <w:fldChar w:fldCharType="begin"/>
        </w:r>
        <w:r w:rsidR="00C25952">
          <w:rPr>
            <w:noProof/>
            <w:webHidden/>
          </w:rPr>
          <w:instrText xml:space="preserve"> PAGEREF _Toc120806897 \h </w:instrText>
        </w:r>
        <w:r w:rsidR="00C25952">
          <w:rPr>
            <w:noProof/>
            <w:webHidden/>
          </w:rPr>
        </w:r>
        <w:r w:rsidR="00C25952">
          <w:rPr>
            <w:noProof/>
            <w:webHidden/>
          </w:rPr>
          <w:fldChar w:fldCharType="separate"/>
        </w:r>
        <w:r w:rsidR="00C25952">
          <w:rPr>
            <w:noProof/>
            <w:webHidden/>
          </w:rPr>
          <w:t>22</w:t>
        </w:r>
        <w:r w:rsidR="00C25952">
          <w:rPr>
            <w:noProof/>
            <w:webHidden/>
          </w:rPr>
          <w:fldChar w:fldCharType="end"/>
        </w:r>
      </w:hyperlink>
    </w:p>
    <w:p w14:paraId="70645400" w14:textId="668C1FA9" w:rsidR="00C25952" w:rsidRDefault="00000000">
      <w:pPr>
        <w:pStyle w:val="TOC4"/>
        <w:tabs>
          <w:tab w:val="right" w:leader="dot" w:pos="9062"/>
        </w:tabs>
        <w:rPr>
          <w:rFonts w:asciiTheme="minorHAnsi" w:eastAsiaTheme="minorEastAsia" w:hAnsiTheme="minorHAnsi" w:cstheme="minorBidi"/>
          <w:noProof/>
          <w:sz w:val="22"/>
          <w:szCs w:val="22"/>
          <w:lang w:eastAsia="en-US"/>
        </w:rPr>
      </w:pPr>
      <w:hyperlink w:anchor="_Toc120806898" w:history="1">
        <w:r w:rsidR="00C25952" w:rsidRPr="00251B32">
          <w:rPr>
            <w:rStyle w:val="Hyperlink"/>
            <w:noProof/>
          </w:rPr>
          <w:t>3.2.9. Kết luận</w:t>
        </w:r>
        <w:r w:rsidR="00C25952">
          <w:rPr>
            <w:noProof/>
            <w:webHidden/>
          </w:rPr>
          <w:tab/>
        </w:r>
        <w:r w:rsidR="00C25952">
          <w:rPr>
            <w:noProof/>
            <w:webHidden/>
          </w:rPr>
          <w:fldChar w:fldCharType="begin"/>
        </w:r>
        <w:r w:rsidR="00C25952">
          <w:rPr>
            <w:noProof/>
            <w:webHidden/>
          </w:rPr>
          <w:instrText xml:space="preserve"> PAGEREF _Toc120806898 \h </w:instrText>
        </w:r>
        <w:r w:rsidR="00C25952">
          <w:rPr>
            <w:noProof/>
            <w:webHidden/>
          </w:rPr>
        </w:r>
        <w:r w:rsidR="00C25952">
          <w:rPr>
            <w:noProof/>
            <w:webHidden/>
          </w:rPr>
          <w:fldChar w:fldCharType="separate"/>
        </w:r>
        <w:r w:rsidR="00C25952">
          <w:rPr>
            <w:noProof/>
            <w:webHidden/>
          </w:rPr>
          <w:t>23</w:t>
        </w:r>
        <w:r w:rsidR="00C25952">
          <w:rPr>
            <w:noProof/>
            <w:webHidden/>
          </w:rPr>
          <w:fldChar w:fldCharType="end"/>
        </w:r>
      </w:hyperlink>
    </w:p>
    <w:p w14:paraId="26C54E67" w14:textId="53F770F2" w:rsidR="009A0001" w:rsidRPr="009A0001" w:rsidRDefault="009A0001" w:rsidP="00C274DC">
      <w:pPr>
        <w:spacing w:before="120" w:after="120" w:line="320" w:lineRule="exact"/>
        <w:rPr>
          <w:szCs w:val="26"/>
        </w:rPr>
        <w:sectPr w:rsidR="009A0001" w:rsidRPr="009A0001" w:rsidSect="005A77CC">
          <w:footerReference w:type="default" r:id="rId12"/>
          <w:pgSz w:w="11907" w:h="16840" w:code="9"/>
          <w:pgMar w:top="1134" w:right="1134" w:bottom="1134" w:left="1701" w:header="720" w:footer="397" w:gutter="0"/>
          <w:cols w:space="720"/>
          <w:titlePg/>
          <w:docGrid w:linePitch="360"/>
        </w:sectPr>
      </w:pPr>
      <w:r>
        <w:rPr>
          <w:szCs w:val="26"/>
        </w:rPr>
        <w:fldChar w:fldCharType="end"/>
      </w:r>
    </w:p>
    <w:p w14:paraId="7A5D9D28" w14:textId="77777777" w:rsidR="004E5595" w:rsidRDefault="00EA26A7" w:rsidP="00C274DC">
      <w:pPr>
        <w:pStyle w:val="Heading2"/>
        <w:spacing w:before="120" w:after="120" w:line="320" w:lineRule="exact"/>
        <w:rPr>
          <w:sz w:val="28"/>
        </w:rPr>
      </w:pPr>
      <w:bookmarkStart w:id="6" w:name="_Toc120806866"/>
      <w:bookmarkStart w:id="7" w:name="_Toc58419113"/>
      <w:r>
        <w:rPr>
          <w:sz w:val="28"/>
        </w:rPr>
        <w:lastRenderedPageBreak/>
        <w:t>Hướng dẫn truy cập</w:t>
      </w:r>
      <w:bookmarkEnd w:id="6"/>
    </w:p>
    <w:p w14:paraId="7462FC44" w14:textId="77777777" w:rsidR="00D674D3" w:rsidRPr="004D2294" w:rsidRDefault="00D674D3" w:rsidP="004D2294">
      <w:pPr>
        <w:pStyle w:val="Heading3"/>
        <w:spacing w:before="120" w:after="120" w:line="320" w:lineRule="exact"/>
        <w:ind w:left="426" w:hanging="426"/>
        <w:rPr>
          <w:szCs w:val="28"/>
        </w:rPr>
      </w:pPr>
      <w:bookmarkStart w:id="8" w:name="_Toc120806867"/>
      <w:r w:rsidRPr="004D2294">
        <w:rPr>
          <w:szCs w:val="28"/>
        </w:rPr>
        <w:t>Truy</w:t>
      </w:r>
      <w:r w:rsidRPr="004D2294">
        <w:rPr>
          <w:szCs w:val="28"/>
          <w:lang w:val="en-US"/>
        </w:rPr>
        <w:t xml:space="preserve"> cập phần mềm</w:t>
      </w:r>
      <w:bookmarkEnd w:id="8"/>
      <w:r w:rsidRPr="004D2294">
        <w:rPr>
          <w:szCs w:val="28"/>
          <w:lang w:val="en-US"/>
        </w:rPr>
        <w:t xml:space="preserve"> </w:t>
      </w:r>
    </w:p>
    <w:p w14:paraId="1474BCE9" w14:textId="477D9D5F" w:rsidR="00D674D3" w:rsidRPr="00DB6D80" w:rsidRDefault="00D674D3" w:rsidP="00E0148F">
      <w:pPr>
        <w:pStyle w:val="ListDash"/>
        <w:rPr>
          <w:szCs w:val="26"/>
        </w:rPr>
      </w:pPr>
      <w:r>
        <w:t>Đại biểu tham dự cuộc họp mở trình duyệt web Chrome, Cốc cốc …vào địa ch</w:t>
      </w:r>
      <w:r w:rsidR="00C274DC">
        <w:t>ỉ:</w:t>
      </w:r>
      <w:r>
        <w:t xml:space="preserve"> </w:t>
      </w:r>
      <w:r w:rsidR="00D17BD4" w:rsidRPr="006477CD">
        <w:rPr>
          <w:b/>
          <w:szCs w:val="26"/>
        </w:rPr>
        <w:t>https://hopkhonggiay.dienbien.gov.vn/</w:t>
      </w:r>
    </w:p>
    <w:p w14:paraId="5D7FE207" w14:textId="77777777" w:rsidR="00EA26A7" w:rsidRDefault="00D674D3" w:rsidP="00EA26A7">
      <w:pPr>
        <w:pStyle w:val="gachdau"/>
      </w:pPr>
      <w:r>
        <w:t xml:space="preserve">Người dùng </w:t>
      </w:r>
      <w:r w:rsidR="00DB6D80">
        <w:t xml:space="preserve">đăng </w:t>
      </w:r>
      <w:r>
        <w:t xml:space="preserve">nhập </w:t>
      </w:r>
      <w:r w:rsidR="00DB6D80">
        <w:t>phần mềm bằng</w:t>
      </w:r>
      <w:r w:rsidR="004411BB">
        <w:t xml:space="preserve"> </w:t>
      </w:r>
      <w:r>
        <w:t>tài khoản và mật khẩu</w:t>
      </w:r>
      <w:r w:rsidR="00DB6D80">
        <w:t xml:space="preserve"> được cấp</w:t>
      </w:r>
      <w:r>
        <w:t xml:space="preserve"> </w:t>
      </w:r>
    </w:p>
    <w:p w14:paraId="0E0F06E7" w14:textId="6F80489E" w:rsidR="00D674D3" w:rsidRDefault="00D17BD4" w:rsidP="00DB6D80">
      <w:pPr>
        <w:jc w:val="center"/>
      </w:pPr>
      <w:r>
        <w:rPr>
          <w:noProof/>
        </w:rPr>
        <w:drawing>
          <wp:inline distT="0" distB="0" distL="0" distR="0" wp14:anchorId="276EC112" wp14:editId="16783B30">
            <wp:extent cx="5760720" cy="225361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253615"/>
                    </a:xfrm>
                    <a:prstGeom prst="rect">
                      <a:avLst/>
                    </a:prstGeom>
                  </pic:spPr>
                </pic:pic>
              </a:graphicData>
            </a:graphic>
          </wp:inline>
        </w:drawing>
      </w:r>
    </w:p>
    <w:p w14:paraId="71889605" w14:textId="77777777" w:rsidR="00811F71" w:rsidRPr="003D433F" w:rsidRDefault="008E05BE" w:rsidP="00082476">
      <w:pPr>
        <w:pStyle w:val="gachdau"/>
        <w:rPr>
          <w:rFonts w:ascii="TimesNewRomanPSMT" w:hAnsi="TimesNewRomanPSMT" w:cs="TimesNewRomanPSMT"/>
          <w:b/>
          <w:bCs/>
          <w:color w:val="000000"/>
          <w:szCs w:val="26"/>
          <w:lang w:eastAsia="en-US"/>
        </w:rPr>
      </w:pPr>
      <w:r>
        <w:t xml:space="preserve">Giao diện </w:t>
      </w:r>
      <w:r w:rsidRPr="00C274DC">
        <w:t>phần</w:t>
      </w:r>
      <w:r>
        <w:t xml:space="preserve"> mềm hiển thị như sau</w:t>
      </w:r>
      <w:r w:rsidR="0083594C" w:rsidRPr="0083594C">
        <w:t xml:space="preserve">: </w:t>
      </w:r>
    </w:p>
    <w:p w14:paraId="1FF0304F" w14:textId="213A0E55" w:rsidR="008E05BE" w:rsidRDefault="00D17BD4" w:rsidP="00C274DC">
      <w:pPr>
        <w:pStyle w:val="NoSpacing"/>
      </w:pPr>
      <w:r>
        <w:drawing>
          <wp:inline distT="0" distB="0" distL="0" distR="0" wp14:anchorId="4B449868" wp14:editId="0F8D19C7">
            <wp:extent cx="5760720" cy="2499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499360"/>
                    </a:xfrm>
                    <a:prstGeom prst="rect">
                      <a:avLst/>
                    </a:prstGeom>
                  </pic:spPr>
                </pic:pic>
              </a:graphicData>
            </a:graphic>
          </wp:inline>
        </w:drawing>
      </w:r>
    </w:p>
    <w:p w14:paraId="5C7A0F27" w14:textId="77777777" w:rsidR="00D674D3" w:rsidRPr="004D2294" w:rsidRDefault="00D674D3" w:rsidP="004D2294">
      <w:pPr>
        <w:pStyle w:val="Heading3"/>
        <w:spacing w:before="120" w:after="120" w:line="320" w:lineRule="exact"/>
        <w:ind w:left="426" w:hanging="426"/>
        <w:rPr>
          <w:szCs w:val="28"/>
          <w:lang w:val="en-US"/>
        </w:rPr>
      </w:pPr>
      <w:bookmarkStart w:id="9" w:name="_Toc120806868"/>
      <w:r w:rsidRPr="004D2294">
        <w:rPr>
          <w:szCs w:val="28"/>
        </w:rPr>
        <w:t xml:space="preserve">Đăng xuất khỏi </w:t>
      </w:r>
      <w:r w:rsidRPr="004D2294">
        <w:rPr>
          <w:szCs w:val="28"/>
          <w:lang w:val="en-US"/>
        </w:rPr>
        <w:t>phần mềm</w:t>
      </w:r>
      <w:bookmarkEnd w:id="9"/>
    </w:p>
    <w:p w14:paraId="51A43DCF" w14:textId="19F1317D" w:rsidR="00D674D3" w:rsidRDefault="00D674D3" w:rsidP="00C274DC">
      <w:pPr>
        <w:pStyle w:val="gachdau"/>
        <w:rPr>
          <w:noProof/>
        </w:rPr>
      </w:pPr>
      <w:r w:rsidRPr="0088660B">
        <w:t xml:space="preserve">Để đăng xuất khỏi chương trình ta làm như sau: Tích chọn biểu tượng </w:t>
      </w:r>
      <w:r w:rsidR="00D526BB" w:rsidRPr="00D674D3">
        <w:rPr>
          <w:noProof/>
        </w:rPr>
        <w:drawing>
          <wp:inline distT="0" distB="0" distL="0" distR="0" wp14:anchorId="765D3848" wp14:editId="4B01AA5B">
            <wp:extent cx="171450" cy="190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88660B">
        <w:rPr>
          <w:noProof/>
        </w:rPr>
        <w:t xml:space="preserve">và chọn mục </w:t>
      </w:r>
      <w:r w:rsidR="00DB6D80" w:rsidRPr="00456BE9">
        <w:rPr>
          <w:b/>
          <w:bCs/>
          <w:noProof/>
        </w:rPr>
        <w:t>T</w:t>
      </w:r>
      <w:r w:rsidRPr="00456BE9">
        <w:rPr>
          <w:b/>
          <w:bCs/>
          <w:noProof/>
        </w:rPr>
        <w:t>hoát</w:t>
      </w:r>
    </w:p>
    <w:p w14:paraId="24E40498" w14:textId="3A1786BE" w:rsidR="00D674D3" w:rsidRPr="008E05BE" w:rsidRDefault="00D17BD4" w:rsidP="00C274DC">
      <w:pPr>
        <w:pStyle w:val="NoSpacing"/>
      </w:pPr>
      <w:bookmarkStart w:id="10" w:name="_Hlk84432196"/>
      <w:r>
        <w:drawing>
          <wp:inline distT="0" distB="0" distL="0" distR="0" wp14:anchorId="5365EE9C" wp14:editId="1CD88949">
            <wp:extent cx="5760720" cy="101790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017905"/>
                    </a:xfrm>
                    <a:prstGeom prst="rect">
                      <a:avLst/>
                    </a:prstGeom>
                  </pic:spPr>
                </pic:pic>
              </a:graphicData>
            </a:graphic>
          </wp:inline>
        </w:drawing>
      </w:r>
      <w:bookmarkEnd w:id="10"/>
    </w:p>
    <w:p w14:paraId="5A90FF41" w14:textId="77777777" w:rsidR="00E325DA" w:rsidRPr="004D2294" w:rsidRDefault="00EA26A7" w:rsidP="00C274DC">
      <w:pPr>
        <w:pStyle w:val="Heading2"/>
        <w:spacing w:before="120" w:after="120" w:line="320" w:lineRule="exact"/>
        <w:rPr>
          <w:sz w:val="28"/>
        </w:rPr>
      </w:pPr>
      <w:bookmarkStart w:id="11" w:name="_Toc120806869"/>
      <w:bookmarkEnd w:id="7"/>
      <w:r>
        <w:rPr>
          <w:sz w:val="28"/>
        </w:rPr>
        <w:lastRenderedPageBreak/>
        <w:t>Đại biểu tham gia họp trên (Web)</w:t>
      </w:r>
      <w:bookmarkEnd w:id="11"/>
    </w:p>
    <w:p w14:paraId="079D37C2" w14:textId="77777777" w:rsidR="003F3D42" w:rsidRPr="004D2294" w:rsidRDefault="003F3D42" w:rsidP="007E5157">
      <w:pPr>
        <w:pStyle w:val="Heading3"/>
        <w:spacing w:before="120" w:after="120" w:line="320" w:lineRule="exact"/>
        <w:ind w:left="426" w:hanging="426"/>
        <w:rPr>
          <w:szCs w:val="28"/>
        </w:rPr>
      </w:pPr>
      <w:bookmarkStart w:id="12" w:name="_Toc120806870"/>
      <w:r w:rsidRPr="004D2294">
        <w:rPr>
          <w:szCs w:val="28"/>
        </w:rPr>
        <w:t>Xem thông báo</w:t>
      </w:r>
      <w:bookmarkEnd w:id="12"/>
    </w:p>
    <w:p w14:paraId="3570CA78" w14:textId="3A0BFFFE" w:rsidR="003F3D42" w:rsidRPr="00552111" w:rsidRDefault="003F3D42" w:rsidP="00552111">
      <w:pPr>
        <w:pStyle w:val="Chm"/>
        <w:tabs>
          <w:tab w:val="clear" w:pos="993"/>
          <w:tab w:val="left" w:pos="709"/>
        </w:tabs>
        <w:ind w:left="0" w:firstLine="426"/>
        <w:rPr>
          <w:b w:val="0"/>
          <w:bCs w:val="0"/>
        </w:rPr>
      </w:pPr>
      <w:r w:rsidRPr="00552111">
        <w:rPr>
          <w:b w:val="0"/>
          <w:bCs w:val="0"/>
        </w:rPr>
        <w:t xml:space="preserve">Để vào xem thông tin cuộc họp đang diễn ra, sắp diễn ra … người dùng tích vào nút </w:t>
      </w:r>
      <w:r w:rsidR="00D526BB" w:rsidRPr="003A5FCA">
        <w:drawing>
          <wp:inline distT="0" distB="0" distL="0" distR="0" wp14:anchorId="04D96E73" wp14:editId="2D914B8C">
            <wp:extent cx="190500" cy="1714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552111">
        <w:rPr>
          <w:b w:val="0"/>
          <w:bCs w:val="0"/>
        </w:rPr>
        <w:t xml:space="preserve"> để tích chọn cuộc họp cần xem đang diễn ra hay sắp diễn ra. </w:t>
      </w:r>
    </w:p>
    <w:p w14:paraId="431431E3" w14:textId="477B485C" w:rsidR="003F3D42" w:rsidRDefault="00042713" w:rsidP="007E5157">
      <w:pPr>
        <w:jc w:val="center"/>
      </w:pPr>
      <w:r>
        <w:rPr>
          <w:noProof/>
        </w:rPr>
        <w:drawing>
          <wp:inline distT="0" distB="0" distL="0" distR="0" wp14:anchorId="5F93C80A" wp14:editId="4F25ACF7">
            <wp:extent cx="5760720" cy="158623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586230"/>
                    </a:xfrm>
                    <a:prstGeom prst="rect">
                      <a:avLst/>
                    </a:prstGeom>
                  </pic:spPr>
                </pic:pic>
              </a:graphicData>
            </a:graphic>
          </wp:inline>
        </w:drawing>
      </w:r>
    </w:p>
    <w:p w14:paraId="78CAB890" w14:textId="77777777" w:rsidR="003F3D42" w:rsidRPr="00FE5BC2" w:rsidRDefault="007E5157" w:rsidP="00C274DC">
      <w:pPr>
        <w:pStyle w:val="gachdau"/>
        <w:ind w:left="0" w:firstLine="567"/>
      </w:pPr>
      <w:r>
        <w:t xml:space="preserve">  </w:t>
      </w:r>
      <w:r w:rsidR="003F3D42">
        <w:t>Sau khi Đại biểu mở cuộc họp ra, đại biểu xem được các thông tin có liên quan đến cuộc họp như: tên cuộc họp, địa điểm diễn ra cuộc họp, thời gian diễn ra</w:t>
      </w:r>
    </w:p>
    <w:p w14:paraId="14176A1F" w14:textId="4C9D1324" w:rsidR="003F3D42" w:rsidRPr="00552111" w:rsidRDefault="003F3D42" w:rsidP="008B407B">
      <w:pPr>
        <w:pStyle w:val="Chm"/>
        <w:tabs>
          <w:tab w:val="clear" w:pos="993"/>
          <w:tab w:val="left" w:pos="709"/>
        </w:tabs>
        <w:ind w:left="0" w:firstLine="426"/>
        <w:rPr>
          <w:b w:val="0"/>
          <w:bCs w:val="0"/>
        </w:rPr>
      </w:pPr>
      <w:r w:rsidRPr="00552111">
        <w:rPr>
          <w:b w:val="0"/>
          <w:bCs w:val="0"/>
        </w:rPr>
        <w:t xml:space="preserve">Hoặc xem nội dung trên bảng thông báo. Người dùng tích chọn biểu tượng </w:t>
      </w:r>
      <w:r w:rsidR="00D526BB" w:rsidRPr="00552111">
        <w:rPr>
          <w:b w:val="0"/>
          <w:bCs w:val="0"/>
        </w:rPr>
        <w:drawing>
          <wp:inline distT="0" distB="0" distL="0" distR="0" wp14:anchorId="4AFC5BB4" wp14:editId="7F1B1261">
            <wp:extent cx="200025" cy="161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552111">
        <w:rPr>
          <w:b w:val="0"/>
          <w:bCs w:val="0"/>
        </w:rPr>
        <w:t xml:space="preserve">  để xem thông tin các cuộc họp. </w:t>
      </w:r>
    </w:p>
    <w:p w14:paraId="614ED9D6" w14:textId="2C380BA8" w:rsidR="003F3D42" w:rsidRDefault="00042713" w:rsidP="007E5157">
      <w:pPr>
        <w:jc w:val="center"/>
      </w:pPr>
      <w:r>
        <w:rPr>
          <w:noProof/>
        </w:rPr>
        <w:drawing>
          <wp:inline distT="0" distB="0" distL="0" distR="0" wp14:anchorId="7D23FBD4" wp14:editId="00AA36E2">
            <wp:extent cx="5760720" cy="25203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520315"/>
                    </a:xfrm>
                    <a:prstGeom prst="rect">
                      <a:avLst/>
                    </a:prstGeom>
                  </pic:spPr>
                </pic:pic>
              </a:graphicData>
            </a:graphic>
          </wp:inline>
        </w:drawing>
      </w:r>
    </w:p>
    <w:p w14:paraId="2907D7E3" w14:textId="77777777" w:rsidR="003F3D42" w:rsidRPr="004D2294" w:rsidRDefault="003F3D42" w:rsidP="007E5157">
      <w:pPr>
        <w:pStyle w:val="Heading3"/>
        <w:spacing w:before="120" w:after="120" w:line="320" w:lineRule="exact"/>
        <w:ind w:left="426" w:hanging="426"/>
        <w:rPr>
          <w:szCs w:val="28"/>
        </w:rPr>
      </w:pPr>
      <w:bookmarkStart w:id="13" w:name="_Toc120806871"/>
      <w:r w:rsidRPr="004D2294">
        <w:rPr>
          <w:szCs w:val="28"/>
        </w:rPr>
        <w:t>Xem “Giấy mời” thông tin cuộc họp</w:t>
      </w:r>
      <w:bookmarkEnd w:id="13"/>
      <w:r w:rsidRPr="004D2294">
        <w:rPr>
          <w:szCs w:val="28"/>
        </w:rPr>
        <w:t xml:space="preserve"> </w:t>
      </w:r>
    </w:p>
    <w:p w14:paraId="2CF1DD95" w14:textId="77777777" w:rsidR="003F3D42" w:rsidRDefault="003F3D42" w:rsidP="00C274DC">
      <w:pPr>
        <w:pStyle w:val="ListDash"/>
      </w:pPr>
      <w:r>
        <w:t>Đại biểu tích chọn “</w:t>
      </w:r>
      <w:r w:rsidRPr="00456BE9">
        <w:rPr>
          <w:b/>
          <w:bCs/>
        </w:rPr>
        <w:t>Giấy mời</w:t>
      </w:r>
      <w:r>
        <w:t>” để xem nội dung thông tin cuộc họp</w:t>
      </w:r>
    </w:p>
    <w:p w14:paraId="55CE66DB" w14:textId="798F69B7" w:rsidR="003F3D42" w:rsidRPr="00E31E42" w:rsidRDefault="00042713" w:rsidP="00552111">
      <w:pPr>
        <w:jc w:val="center"/>
      </w:pPr>
      <w:r>
        <w:rPr>
          <w:noProof/>
        </w:rPr>
        <w:drawing>
          <wp:inline distT="0" distB="0" distL="0" distR="0" wp14:anchorId="0DD78DB7" wp14:editId="33DF2076">
            <wp:extent cx="5760720" cy="10172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017270"/>
                    </a:xfrm>
                    <a:prstGeom prst="rect">
                      <a:avLst/>
                    </a:prstGeom>
                  </pic:spPr>
                </pic:pic>
              </a:graphicData>
            </a:graphic>
          </wp:inline>
        </w:drawing>
      </w:r>
    </w:p>
    <w:p w14:paraId="6A4CD592" w14:textId="77777777" w:rsidR="003F3D42" w:rsidRPr="004D2294" w:rsidRDefault="003F3D42" w:rsidP="007E5157">
      <w:pPr>
        <w:pStyle w:val="Heading3"/>
        <w:spacing w:before="120" w:after="120" w:line="320" w:lineRule="exact"/>
        <w:ind w:left="426" w:hanging="426"/>
        <w:rPr>
          <w:szCs w:val="28"/>
        </w:rPr>
      </w:pPr>
      <w:bookmarkStart w:id="14" w:name="_Toc120806872"/>
      <w:r w:rsidRPr="004D2294">
        <w:rPr>
          <w:szCs w:val="28"/>
        </w:rPr>
        <w:t>Báo vắng mặt, ủy quyền tham dự họp</w:t>
      </w:r>
      <w:bookmarkEnd w:id="14"/>
    </w:p>
    <w:p w14:paraId="20AA1F1A" w14:textId="77777777" w:rsidR="003F3D42" w:rsidRPr="00F8746F" w:rsidRDefault="003F3D42" w:rsidP="007E5157">
      <w:pPr>
        <w:pStyle w:val="Heading4"/>
        <w:spacing w:before="120" w:after="120" w:line="320" w:lineRule="exact"/>
        <w:ind w:left="567" w:hanging="141"/>
        <w:jc w:val="both"/>
      </w:pPr>
      <w:bookmarkStart w:id="15" w:name="_Toc120806873"/>
      <w:r>
        <w:t>Uỷ quyền tham dự họp (Trước cuộc họp)</w:t>
      </w:r>
      <w:bookmarkEnd w:id="15"/>
    </w:p>
    <w:p w14:paraId="3977F2DA" w14:textId="77777777" w:rsidR="003F3D42" w:rsidRDefault="003F3D42" w:rsidP="007E5157">
      <w:pPr>
        <w:pStyle w:val="gachdau"/>
        <w:ind w:left="0" w:firstLine="426"/>
      </w:pPr>
      <w:r>
        <w:t>Khi 1 đại biểu nhận được thông báo có cuộc họp sắp diễn ra. Đại biểu thấy lịch của cuộc họp đó mình bận không tham dự được thì đại biểu có thể ủy quyền đi họp cho 1 người khác (Điều kiện là cuộc họp đó chưa đến giờ họp). Cách thức thực hiện như sau:</w:t>
      </w:r>
    </w:p>
    <w:p w14:paraId="49AC56D5" w14:textId="77777777" w:rsidR="003F3D42" w:rsidRDefault="003F3D42" w:rsidP="00560EC7">
      <w:pPr>
        <w:pStyle w:val="gachdau"/>
        <w:ind w:left="0" w:firstLine="426"/>
      </w:pPr>
      <w:r>
        <w:lastRenderedPageBreak/>
        <w:t>Ở màn hình nhắc việc cuộc họp của đại biểu có thông báo cuộc họp. Đại biểu bấm vào nút “</w:t>
      </w:r>
      <w:r w:rsidRPr="00456BE9">
        <w:rPr>
          <w:b/>
          <w:bCs/>
        </w:rPr>
        <w:t>Ủy quyền</w:t>
      </w:r>
      <w:r>
        <w:t>” để tiến hành việc ủy quyền họp (như hình dưới)</w:t>
      </w:r>
    </w:p>
    <w:p w14:paraId="738C07B6" w14:textId="333B3A89" w:rsidR="003F3D42" w:rsidRDefault="00042713" w:rsidP="00560EC7">
      <w:pPr>
        <w:jc w:val="center"/>
      </w:pPr>
      <w:r>
        <w:rPr>
          <w:noProof/>
        </w:rPr>
        <w:drawing>
          <wp:inline distT="0" distB="0" distL="0" distR="0" wp14:anchorId="02415D22" wp14:editId="575631B3">
            <wp:extent cx="5760720" cy="1099185"/>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099185"/>
                    </a:xfrm>
                    <a:prstGeom prst="rect">
                      <a:avLst/>
                    </a:prstGeom>
                  </pic:spPr>
                </pic:pic>
              </a:graphicData>
            </a:graphic>
          </wp:inline>
        </w:drawing>
      </w:r>
    </w:p>
    <w:p w14:paraId="5E10C541" w14:textId="77777777" w:rsidR="003F3D42" w:rsidRDefault="003F3D42" w:rsidP="00C274DC">
      <w:pPr>
        <w:pStyle w:val="gachdau"/>
        <w:ind w:left="0" w:firstLine="426"/>
      </w:pPr>
      <w:r>
        <w:t xml:space="preserve">Khi bấm vào nút </w:t>
      </w:r>
      <w:r w:rsidR="00456BE9" w:rsidRPr="00456BE9">
        <w:rPr>
          <w:b/>
          <w:bCs/>
        </w:rPr>
        <w:t>Ủ</w:t>
      </w:r>
      <w:r w:rsidRPr="00456BE9">
        <w:rPr>
          <w:b/>
          <w:bCs/>
        </w:rPr>
        <w:t>y quyền</w:t>
      </w:r>
      <w:r>
        <w:t>: Giao diện ủy quyền hiển thị: Người dùng chọn người được ủy quyền xong bấm “</w:t>
      </w:r>
      <w:r w:rsidRPr="00456BE9">
        <w:rPr>
          <w:b/>
          <w:bCs/>
        </w:rPr>
        <w:t>Chọn</w:t>
      </w:r>
      <w:r>
        <w:t>”</w:t>
      </w:r>
    </w:p>
    <w:p w14:paraId="446C3D6F" w14:textId="55076FFB" w:rsidR="003F3D42" w:rsidRDefault="00D526BB" w:rsidP="00560EC7">
      <w:pPr>
        <w:jc w:val="center"/>
      </w:pPr>
      <w:r w:rsidRPr="00560EC7">
        <w:rPr>
          <w:noProof/>
        </w:rPr>
        <w:drawing>
          <wp:inline distT="0" distB="0" distL="0" distR="0" wp14:anchorId="66E08616" wp14:editId="5E5DF185">
            <wp:extent cx="5753100" cy="5095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5095875"/>
                    </a:xfrm>
                    <a:prstGeom prst="rect">
                      <a:avLst/>
                    </a:prstGeom>
                    <a:noFill/>
                    <a:ln>
                      <a:noFill/>
                    </a:ln>
                  </pic:spPr>
                </pic:pic>
              </a:graphicData>
            </a:graphic>
          </wp:inline>
        </w:drawing>
      </w:r>
    </w:p>
    <w:p w14:paraId="077D979B" w14:textId="77777777" w:rsidR="003F3D42" w:rsidRDefault="003F3D42" w:rsidP="00560EC7">
      <w:pPr>
        <w:pStyle w:val="Heading4"/>
        <w:spacing w:before="120" w:after="120" w:line="320" w:lineRule="exact"/>
        <w:ind w:left="567" w:hanging="141"/>
        <w:jc w:val="both"/>
      </w:pPr>
      <w:bookmarkStart w:id="16" w:name="_Toc120806874"/>
      <w:r>
        <w:t>Báo vắng mặt (Trước cuộc họp)</w:t>
      </w:r>
      <w:bookmarkEnd w:id="16"/>
    </w:p>
    <w:p w14:paraId="782DC556" w14:textId="77777777" w:rsidR="003F3D42" w:rsidRDefault="003F3D42" w:rsidP="00560EC7">
      <w:pPr>
        <w:pStyle w:val="Chm"/>
        <w:ind w:left="851" w:hanging="284"/>
      </w:pPr>
      <w:r>
        <w:t xml:space="preserve">Đối với đại biểu: </w:t>
      </w:r>
    </w:p>
    <w:p w14:paraId="0EF85EA5" w14:textId="51C347CC" w:rsidR="003F3D42" w:rsidRDefault="00042713" w:rsidP="00560EC7">
      <w:pPr>
        <w:pStyle w:val="ListDash"/>
        <w:ind w:left="0" w:firstLine="709"/>
      </w:pPr>
      <w:r>
        <w:t xml:space="preserve">Sau khi đăng nhập vào hệ thống, </w:t>
      </w:r>
      <w:r w:rsidR="008829D2">
        <w:t xml:space="preserve">tại màn hình trang chủ, đại biểu bấm chọn biểu tượng </w:t>
      </w:r>
      <w:r w:rsidR="008829D2">
        <w:rPr>
          <w:noProof/>
        </w:rPr>
        <w:drawing>
          <wp:inline distT="0" distB="0" distL="0" distR="0" wp14:anchorId="43B019DF" wp14:editId="55DD5D5F">
            <wp:extent cx="200000" cy="16190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0000" cy="161905"/>
                    </a:xfrm>
                    <a:prstGeom prst="rect">
                      <a:avLst/>
                    </a:prstGeom>
                  </pic:spPr>
                </pic:pic>
              </a:graphicData>
            </a:graphic>
          </wp:inline>
        </w:drawing>
      </w:r>
      <w:r w:rsidR="008829D2">
        <w:t xml:space="preserve"> để xác nhận điểm điểm danh</w:t>
      </w:r>
    </w:p>
    <w:p w14:paraId="45E3C633" w14:textId="7A1C5DE3" w:rsidR="003F3D42" w:rsidRDefault="00042713" w:rsidP="008829D2">
      <w:r>
        <w:rPr>
          <w:noProof/>
        </w:rPr>
        <w:lastRenderedPageBreak/>
        <w:drawing>
          <wp:inline distT="0" distB="0" distL="0" distR="0" wp14:anchorId="2D4AD9A8" wp14:editId="21DD906D">
            <wp:extent cx="5760720" cy="100981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73039" cy="1011974"/>
                    </a:xfrm>
                    <a:prstGeom prst="rect">
                      <a:avLst/>
                    </a:prstGeom>
                  </pic:spPr>
                </pic:pic>
              </a:graphicData>
            </a:graphic>
          </wp:inline>
        </w:drawing>
      </w:r>
    </w:p>
    <w:p w14:paraId="4E3766D2" w14:textId="42C7CDEE" w:rsidR="003F3D42" w:rsidRDefault="008829D2" w:rsidP="00560EC7">
      <w:pPr>
        <w:pStyle w:val="ListDash"/>
        <w:ind w:left="0" w:firstLine="709"/>
      </w:pPr>
      <w:r>
        <w:t>Sau khi điểm danh xong đại biểu  muốn báo vắng mặt,</w:t>
      </w:r>
      <w:r w:rsidR="003F3D42">
        <w:t xml:space="preserve"> bấm vào nút báo vắng mặt =&gt; nhập lý do vắng mặt =&gt; tích “</w:t>
      </w:r>
      <w:r w:rsidR="003F3D42" w:rsidRPr="00456BE9">
        <w:rPr>
          <w:b/>
          <w:bCs/>
        </w:rPr>
        <w:t>Gửi</w:t>
      </w:r>
      <w:r w:rsidR="003F3D42">
        <w:t>”</w:t>
      </w:r>
    </w:p>
    <w:p w14:paraId="3E706D64" w14:textId="6D75EC10" w:rsidR="003F3D42" w:rsidRPr="00EC293F" w:rsidRDefault="008829D2" w:rsidP="00560EC7">
      <w:pPr>
        <w:jc w:val="center"/>
      </w:pPr>
      <w:r>
        <w:rPr>
          <w:noProof/>
        </w:rPr>
        <w:drawing>
          <wp:inline distT="0" distB="0" distL="0" distR="0" wp14:anchorId="5FEE1B6B" wp14:editId="38EB2F5A">
            <wp:extent cx="5760720" cy="196596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965960"/>
                    </a:xfrm>
                    <a:prstGeom prst="rect">
                      <a:avLst/>
                    </a:prstGeom>
                  </pic:spPr>
                </pic:pic>
              </a:graphicData>
            </a:graphic>
          </wp:inline>
        </w:drawing>
      </w:r>
    </w:p>
    <w:p w14:paraId="7A216CC4" w14:textId="77777777" w:rsidR="00E325DA" w:rsidRPr="004D2294" w:rsidRDefault="00E325DA" w:rsidP="00560EC7">
      <w:pPr>
        <w:pStyle w:val="Heading3"/>
        <w:spacing w:before="120" w:after="120" w:line="320" w:lineRule="exact"/>
        <w:ind w:left="426" w:hanging="426"/>
        <w:rPr>
          <w:szCs w:val="28"/>
        </w:rPr>
      </w:pPr>
      <w:bookmarkStart w:id="17" w:name="_Toc120806875"/>
      <w:r w:rsidRPr="004D2294">
        <w:rPr>
          <w:szCs w:val="28"/>
        </w:rPr>
        <w:t xml:space="preserve">Đại biểu </w:t>
      </w:r>
      <w:r w:rsidR="00C607E7" w:rsidRPr="004D2294">
        <w:rPr>
          <w:szCs w:val="28"/>
        </w:rPr>
        <w:t>xem</w:t>
      </w:r>
      <w:r w:rsidRPr="004D2294">
        <w:rPr>
          <w:szCs w:val="28"/>
        </w:rPr>
        <w:t xml:space="preserve"> chương trình tài liệu</w:t>
      </w:r>
      <w:bookmarkEnd w:id="17"/>
    </w:p>
    <w:p w14:paraId="6F569A6E" w14:textId="77777777" w:rsidR="00FA7192" w:rsidRPr="00FA7192" w:rsidRDefault="00FA7192" w:rsidP="00560EC7">
      <w:pPr>
        <w:pStyle w:val="Chm"/>
        <w:ind w:left="851" w:hanging="284"/>
      </w:pPr>
      <w:r>
        <w:t>Đối với đại biểu</w:t>
      </w:r>
    </w:p>
    <w:p w14:paraId="686F5848" w14:textId="77777777" w:rsidR="00BB72F6" w:rsidRDefault="00FA7192" w:rsidP="00560EC7">
      <w:pPr>
        <w:spacing w:before="120" w:after="120" w:line="320" w:lineRule="exact"/>
        <w:ind w:left="426" w:firstLine="141"/>
        <w:rPr>
          <w:lang w:eastAsia="zh-CN"/>
        </w:rPr>
      </w:pPr>
      <w:r w:rsidRPr="00560EC7">
        <w:rPr>
          <w:b/>
          <w:bCs/>
          <w:lang w:eastAsia="zh-CN"/>
        </w:rPr>
        <w:t>Bước 1:</w:t>
      </w:r>
      <w:r w:rsidR="00EA4047">
        <w:rPr>
          <w:lang w:eastAsia="zh-CN"/>
        </w:rPr>
        <w:t xml:space="preserve"> </w:t>
      </w:r>
      <w:r w:rsidR="00BB72F6">
        <w:rPr>
          <w:lang w:eastAsia="zh-CN"/>
        </w:rPr>
        <w:t xml:space="preserve">Từ màn hình trang chủ, click chuột vào </w:t>
      </w:r>
      <w:r w:rsidR="00BB72F6" w:rsidRPr="00456BE9">
        <w:rPr>
          <w:b/>
          <w:bCs/>
          <w:lang w:eastAsia="zh-CN"/>
        </w:rPr>
        <w:t>Module Chương trình tài liệu</w:t>
      </w:r>
      <w:r w:rsidR="00BB72F6">
        <w:rPr>
          <w:lang w:eastAsia="zh-CN"/>
        </w:rPr>
        <w:t>:</w:t>
      </w:r>
    </w:p>
    <w:p w14:paraId="129AB8C5" w14:textId="6EED2478" w:rsidR="00BB72F6" w:rsidRDefault="00CD3DB7" w:rsidP="00560EC7">
      <w:pPr>
        <w:jc w:val="center"/>
        <w:rPr>
          <w:lang w:eastAsia="zh-CN"/>
        </w:rPr>
      </w:pPr>
      <w:r>
        <w:rPr>
          <w:noProof/>
        </w:rPr>
        <w:drawing>
          <wp:inline distT="0" distB="0" distL="0" distR="0" wp14:anchorId="1A9D0A1B" wp14:editId="364D10EA">
            <wp:extent cx="5760720" cy="244030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440305"/>
                    </a:xfrm>
                    <a:prstGeom prst="rect">
                      <a:avLst/>
                    </a:prstGeom>
                  </pic:spPr>
                </pic:pic>
              </a:graphicData>
            </a:graphic>
          </wp:inline>
        </w:drawing>
      </w:r>
    </w:p>
    <w:p w14:paraId="54AF25A6" w14:textId="77777777" w:rsidR="00E325DA" w:rsidRDefault="00BB72F6" w:rsidP="00560EC7">
      <w:pPr>
        <w:spacing w:before="120" w:after="120" w:line="320" w:lineRule="exact"/>
        <w:ind w:left="426" w:firstLine="141"/>
      </w:pPr>
      <w:r w:rsidRPr="00560EC7">
        <w:rPr>
          <w:b/>
          <w:bCs/>
        </w:rPr>
        <w:t>Bước 2:</w:t>
      </w:r>
      <w:r>
        <w:t xml:space="preserve"> </w:t>
      </w:r>
      <w:r w:rsidR="00C65E9D">
        <w:t>T</w:t>
      </w:r>
      <w:r w:rsidR="00E325DA">
        <w:t xml:space="preserve">ích </w:t>
      </w:r>
      <w:r>
        <w:t>chọn nút “</w:t>
      </w:r>
      <w:r w:rsidRPr="00456BE9">
        <w:rPr>
          <w:b/>
          <w:bCs/>
        </w:rPr>
        <w:t>Xem tài liệu</w:t>
      </w:r>
      <w:r>
        <w:t>”:</w:t>
      </w:r>
    </w:p>
    <w:p w14:paraId="5E44211A" w14:textId="16F51307" w:rsidR="00E325DA" w:rsidRDefault="00CD3DB7" w:rsidP="003B131F">
      <w:r>
        <w:rPr>
          <w:noProof/>
        </w:rPr>
        <w:drawing>
          <wp:inline distT="0" distB="0" distL="0" distR="0" wp14:anchorId="52E7C151" wp14:editId="38AF2EF8">
            <wp:extent cx="5760720" cy="1598212"/>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7185" cy="1600006"/>
                    </a:xfrm>
                    <a:prstGeom prst="rect">
                      <a:avLst/>
                    </a:prstGeom>
                  </pic:spPr>
                </pic:pic>
              </a:graphicData>
            </a:graphic>
          </wp:inline>
        </w:drawing>
      </w:r>
      <w:r w:rsidR="00FA7192" w:rsidRPr="00560EC7">
        <w:rPr>
          <w:b/>
          <w:bCs/>
        </w:rPr>
        <w:t xml:space="preserve">Bước </w:t>
      </w:r>
      <w:r w:rsidR="00BB72F6" w:rsidRPr="00560EC7">
        <w:rPr>
          <w:b/>
          <w:bCs/>
        </w:rPr>
        <w:t>3</w:t>
      </w:r>
      <w:r w:rsidR="00FA7192" w:rsidRPr="00560EC7">
        <w:rPr>
          <w:b/>
          <w:bCs/>
        </w:rPr>
        <w:t>:</w:t>
      </w:r>
      <w:r w:rsidR="00BB72F6">
        <w:t xml:space="preserve"> </w:t>
      </w:r>
      <w:r w:rsidR="00E325DA">
        <w:rPr>
          <w:noProof/>
        </w:rPr>
        <w:t xml:space="preserve">Đại biểu </w:t>
      </w:r>
      <w:r w:rsidR="00BB72F6">
        <w:rPr>
          <w:noProof/>
        </w:rPr>
        <w:t>xem thông tin tài liệu, trên giao diện hiển thị có các nút chức năng phục vụ đại biểu có thể Tải tài liệu và cho ý kiến về tài liệu:</w:t>
      </w:r>
    </w:p>
    <w:p w14:paraId="76B6CD71" w14:textId="2EB6EC20" w:rsidR="00E325DA" w:rsidRDefault="00324B16" w:rsidP="00560EC7">
      <w:pPr>
        <w:jc w:val="center"/>
        <w:rPr>
          <w:lang w:eastAsia="zh-CN"/>
        </w:rPr>
      </w:pPr>
      <w:r>
        <w:rPr>
          <w:noProof/>
        </w:rPr>
        <w:lastRenderedPageBreak/>
        <w:drawing>
          <wp:inline distT="0" distB="0" distL="0" distR="0" wp14:anchorId="114E57C7" wp14:editId="7C03D4C3">
            <wp:extent cx="5760720" cy="242252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422525"/>
                    </a:xfrm>
                    <a:prstGeom prst="rect">
                      <a:avLst/>
                    </a:prstGeom>
                    <a:noFill/>
                    <a:ln>
                      <a:noFill/>
                    </a:ln>
                  </pic:spPr>
                </pic:pic>
              </a:graphicData>
            </a:graphic>
          </wp:inline>
        </w:drawing>
      </w:r>
    </w:p>
    <w:p w14:paraId="5DF45093" w14:textId="77777777" w:rsidR="000F2599" w:rsidRDefault="000F2599" w:rsidP="00B55922">
      <w:pPr>
        <w:pStyle w:val="Heading4"/>
      </w:pPr>
      <w:bookmarkStart w:id="18" w:name="_Toc120806876"/>
      <w:r>
        <w:t>Cho ý kiến tài liệu</w:t>
      </w:r>
      <w:bookmarkEnd w:id="18"/>
    </w:p>
    <w:p w14:paraId="00C4003B" w14:textId="77777777" w:rsidR="000F2599" w:rsidRDefault="000F2599" w:rsidP="000F2599">
      <w:pPr>
        <w:pStyle w:val="Chm"/>
        <w:numPr>
          <w:ilvl w:val="0"/>
          <w:numId w:val="0"/>
        </w:numPr>
        <w:ind w:left="284"/>
      </w:pPr>
      <w:r>
        <w:t xml:space="preserve">Cách 1: </w:t>
      </w:r>
      <w:r w:rsidRPr="00560EC7">
        <w:rPr>
          <w:b w:val="0"/>
          <w:bCs w:val="0"/>
        </w:rPr>
        <w:t>Cho ý kiến trực tiếp vào tài liệu.</w:t>
      </w:r>
      <w:r>
        <w:t xml:space="preserve"> </w:t>
      </w:r>
    </w:p>
    <w:p w14:paraId="568FBDED" w14:textId="77777777" w:rsidR="009D5807" w:rsidRDefault="009D5807" w:rsidP="009D5807">
      <w:pPr>
        <w:pStyle w:val="gachdau"/>
        <w:rPr>
          <w:noProof/>
        </w:rPr>
      </w:pPr>
      <w:r>
        <w:t xml:space="preserve">Đại biểu mở xem tài liệu tại đây người dùng bấm vào biểu tượng </w:t>
      </w:r>
      <w:r w:rsidRPr="003A5FCA">
        <w:rPr>
          <w:noProof/>
        </w:rPr>
        <w:drawing>
          <wp:inline distT="0" distB="0" distL="0" distR="0" wp14:anchorId="6376055D" wp14:editId="41B89993">
            <wp:extent cx="219075" cy="1905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Pr>
          <w:noProof/>
        </w:rPr>
        <w:t xml:space="preserve"> để thao tác cho ý kiến trực tiếp vào tài liệu.</w:t>
      </w:r>
    </w:p>
    <w:p w14:paraId="730C76AF" w14:textId="635C76A3" w:rsidR="000F2599" w:rsidRDefault="009D5807" w:rsidP="000F2599">
      <w:pPr>
        <w:jc w:val="center"/>
      </w:pPr>
      <w:r>
        <w:rPr>
          <w:noProof/>
        </w:rPr>
        <w:drawing>
          <wp:inline distT="0" distB="0" distL="0" distR="0" wp14:anchorId="101514DE" wp14:editId="42A8DE14">
            <wp:extent cx="5760720" cy="20288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028825"/>
                    </a:xfrm>
                    <a:prstGeom prst="rect">
                      <a:avLst/>
                    </a:prstGeom>
                    <a:noFill/>
                    <a:ln>
                      <a:noFill/>
                    </a:ln>
                  </pic:spPr>
                </pic:pic>
              </a:graphicData>
            </a:graphic>
          </wp:inline>
        </w:drawing>
      </w:r>
    </w:p>
    <w:p w14:paraId="403215FB" w14:textId="77777777" w:rsidR="000F2599" w:rsidRDefault="000F2599" w:rsidP="000F2599">
      <w:pPr>
        <w:pStyle w:val="Chm"/>
        <w:numPr>
          <w:ilvl w:val="0"/>
          <w:numId w:val="0"/>
        </w:numPr>
        <w:ind w:left="284"/>
      </w:pPr>
      <w:r>
        <w:t xml:space="preserve">Cách 2: </w:t>
      </w:r>
      <w:r w:rsidRPr="00560EC7">
        <w:rPr>
          <w:b w:val="0"/>
          <w:bCs w:val="0"/>
        </w:rPr>
        <w:t>Cho ý kiến gắn kèm ngoài tài liệu:</w:t>
      </w:r>
    </w:p>
    <w:p w14:paraId="705FA86E" w14:textId="245DC86B" w:rsidR="009D5807" w:rsidRDefault="000F2599" w:rsidP="009D5807">
      <w:pPr>
        <w:pStyle w:val="gachdau"/>
        <w:ind w:left="0" w:firstLine="426"/>
        <w:rPr>
          <w:noProof/>
        </w:rPr>
      </w:pPr>
      <w:r w:rsidRPr="00560EC7">
        <w:rPr>
          <w:noProof/>
        </w:rPr>
        <w:t>Đại biểu có thể cho ý kiến đồng ý, không đồng ý, ý kiến khác vào tài liệu, đại biểu tích chọn nút (</w:t>
      </w:r>
      <w:r w:rsidRPr="00456BE9">
        <w:rPr>
          <w:b/>
          <w:bCs/>
          <w:noProof/>
        </w:rPr>
        <w:t>+</w:t>
      </w:r>
      <w:r w:rsidRPr="00560EC7">
        <w:rPr>
          <w:noProof/>
        </w:rPr>
        <w:t xml:space="preserve">) để ý kiến sau đó bấm </w:t>
      </w:r>
      <w:r w:rsidRPr="00560EC7">
        <w:rPr>
          <w:noProof/>
        </w:rPr>
        <w:sym w:font="Wingdings" w:char="F0E0"/>
      </w:r>
      <w:r w:rsidRPr="00560EC7">
        <w:rPr>
          <w:noProof/>
        </w:rPr>
        <w:t xml:space="preserve"> </w:t>
      </w:r>
      <w:r w:rsidRPr="00456BE9">
        <w:rPr>
          <w:b/>
          <w:bCs/>
          <w:noProof/>
        </w:rPr>
        <w:t>Gửi ý kiến</w:t>
      </w:r>
    </w:p>
    <w:p w14:paraId="0299159E" w14:textId="15F2976F" w:rsidR="000F2599" w:rsidRDefault="00F374A0" w:rsidP="00062356">
      <w:pPr>
        <w:jc w:val="center"/>
        <w:rPr>
          <w:noProof/>
        </w:rPr>
      </w:pPr>
      <w:r>
        <w:rPr>
          <w:noProof/>
        </w:rPr>
        <w:drawing>
          <wp:inline distT="0" distB="0" distL="0" distR="0" wp14:anchorId="5897AA3B" wp14:editId="2ABD5F4D">
            <wp:extent cx="5760720" cy="1973580"/>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1973580"/>
                    </a:xfrm>
                    <a:prstGeom prst="rect">
                      <a:avLst/>
                    </a:prstGeom>
                    <a:noFill/>
                    <a:ln>
                      <a:noFill/>
                    </a:ln>
                  </pic:spPr>
                </pic:pic>
              </a:graphicData>
            </a:graphic>
          </wp:inline>
        </w:drawing>
      </w:r>
    </w:p>
    <w:p w14:paraId="5756D3A4" w14:textId="77777777" w:rsidR="009D5807" w:rsidRPr="001B7A7C" w:rsidRDefault="009D5807" w:rsidP="009D5807">
      <w:pPr>
        <w:pStyle w:val="Heading4"/>
        <w:rPr>
          <w:sz w:val="28"/>
        </w:rPr>
      </w:pPr>
      <w:bookmarkStart w:id="19" w:name="_Toc85036049"/>
      <w:bookmarkStart w:id="20" w:name="_Toc120806877"/>
      <w:r>
        <w:rPr>
          <w:sz w:val="28"/>
        </w:rPr>
        <w:lastRenderedPageBreak/>
        <w:t>Góp ý vào tài liệu</w:t>
      </w:r>
      <w:bookmarkEnd w:id="19"/>
      <w:bookmarkEnd w:id="20"/>
    </w:p>
    <w:p w14:paraId="750A31F8" w14:textId="77777777" w:rsidR="009D5807" w:rsidRDefault="009D5807" w:rsidP="009D5807">
      <w:pPr>
        <w:pStyle w:val="gachdau"/>
        <w:ind w:left="0" w:firstLine="426"/>
      </w:pPr>
      <w:r w:rsidRPr="00560EC7">
        <w:rPr>
          <w:noProof/>
        </w:rPr>
        <w:t>Khi đại biểu tham dự họp bấm “</w:t>
      </w:r>
      <w:r w:rsidRPr="00456BE9">
        <w:rPr>
          <w:b/>
          <w:bCs/>
          <w:noProof/>
        </w:rPr>
        <w:t>Xem tài liệu</w:t>
      </w:r>
      <w:r w:rsidRPr="00560EC7">
        <w:rPr>
          <w:noProof/>
        </w:rPr>
        <w:t>” Người dùng sử dụng các chức năng như gạch chân, gõ chữ, nhập comment, …</w:t>
      </w:r>
      <w:r w:rsidRPr="00560EC7">
        <w:rPr>
          <w:noProof/>
        </w:rPr>
        <w:sym w:font="Wingdings" w:char="F0E0"/>
      </w:r>
      <w:r w:rsidRPr="00560EC7">
        <w:rPr>
          <w:noProof/>
        </w:rPr>
        <w:t xml:space="preserve"> sau khi chỉnh sửa xong người dùng bấm nút </w:t>
      </w:r>
      <w:r w:rsidRPr="00560EC7">
        <w:rPr>
          <w:noProof/>
        </w:rPr>
        <w:drawing>
          <wp:inline distT="0" distB="0" distL="0" distR="0" wp14:anchorId="232BF773" wp14:editId="68C0B018">
            <wp:extent cx="200025" cy="1619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560EC7">
        <w:rPr>
          <w:noProof/>
        </w:rPr>
        <w:t xml:space="preserve"> để lưu lại các ý kiến </w:t>
      </w:r>
      <w:r>
        <w:rPr>
          <w:noProof/>
        </w:rPr>
        <w:t xml:space="preserve">góp ý </w:t>
      </w:r>
      <w:r w:rsidRPr="00560EC7">
        <w:rPr>
          <w:noProof/>
        </w:rPr>
        <w:t>của mình vào tài liệu:</w:t>
      </w:r>
    </w:p>
    <w:p w14:paraId="16A84CE7" w14:textId="32E0303D" w:rsidR="009D5807" w:rsidRDefault="00452668" w:rsidP="00062356">
      <w:pPr>
        <w:jc w:val="center"/>
        <w:rPr>
          <w:noProof/>
        </w:rPr>
      </w:pPr>
      <w:r>
        <w:rPr>
          <w:noProof/>
        </w:rPr>
        <w:drawing>
          <wp:inline distT="0" distB="0" distL="0" distR="0" wp14:anchorId="36862EA9" wp14:editId="63964CAD">
            <wp:extent cx="5760720" cy="248031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480310"/>
                    </a:xfrm>
                    <a:prstGeom prst="rect">
                      <a:avLst/>
                    </a:prstGeom>
                    <a:noFill/>
                    <a:ln>
                      <a:noFill/>
                    </a:ln>
                  </pic:spPr>
                </pic:pic>
              </a:graphicData>
            </a:graphic>
          </wp:inline>
        </w:drawing>
      </w:r>
    </w:p>
    <w:p w14:paraId="45DF0F83" w14:textId="3FB94B76" w:rsidR="00B55922" w:rsidRDefault="006E33DB" w:rsidP="00B55922">
      <w:pPr>
        <w:pStyle w:val="Heading3"/>
      </w:pPr>
      <w:bookmarkStart w:id="21" w:name="_Toc120806878"/>
      <w:r>
        <w:rPr>
          <w:lang w:val="en-US"/>
        </w:rPr>
        <w:t>Cho ý kiến dự thảo</w:t>
      </w:r>
      <w:bookmarkEnd w:id="21"/>
    </w:p>
    <w:p w14:paraId="1962E884" w14:textId="1552884F" w:rsidR="00B55922" w:rsidRPr="005A2F3E" w:rsidRDefault="00B55922" w:rsidP="00B55922">
      <w:pPr>
        <w:pStyle w:val="gachdau"/>
        <w:numPr>
          <w:ilvl w:val="0"/>
          <w:numId w:val="0"/>
        </w:numPr>
        <w:ind w:left="851"/>
      </w:pPr>
      <w:r w:rsidRPr="00000140">
        <w:rPr>
          <w:b/>
          <w:bCs/>
        </w:rPr>
        <w:t>Bước 1:</w:t>
      </w:r>
      <w:r>
        <w:t xml:space="preserve"> Chọn chức năng </w:t>
      </w:r>
      <w:r w:rsidR="006E33DB">
        <w:rPr>
          <w:b/>
          <w:bCs/>
        </w:rPr>
        <w:t>Cho ý kiến dự thảo</w:t>
      </w:r>
      <w:r>
        <w:rPr>
          <w:bCs/>
        </w:rPr>
        <w:t>:</w:t>
      </w:r>
    </w:p>
    <w:p w14:paraId="027EC4DB" w14:textId="4FFEC5E1" w:rsidR="00B55922" w:rsidRDefault="0030122F" w:rsidP="00B55922">
      <w:pPr>
        <w:jc w:val="center"/>
      </w:pPr>
      <w:r>
        <w:rPr>
          <w:noProof/>
        </w:rPr>
        <w:drawing>
          <wp:inline distT="0" distB="0" distL="0" distR="0" wp14:anchorId="7BFA3741" wp14:editId="52D3F764">
            <wp:extent cx="5760720" cy="244030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440305"/>
                    </a:xfrm>
                    <a:prstGeom prst="rect">
                      <a:avLst/>
                    </a:prstGeom>
                  </pic:spPr>
                </pic:pic>
              </a:graphicData>
            </a:graphic>
          </wp:inline>
        </w:drawing>
      </w:r>
    </w:p>
    <w:p w14:paraId="5452C22D" w14:textId="77777777" w:rsidR="00B55922" w:rsidRDefault="00B55922" w:rsidP="00B55922">
      <w:pPr>
        <w:pStyle w:val="gachdau"/>
        <w:numPr>
          <w:ilvl w:val="0"/>
          <w:numId w:val="0"/>
        </w:numPr>
        <w:ind w:left="851"/>
      </w:pPr>
      <w:r w:rsidRPr="00000140">
        <w:rPr>
          <w:b/>
          <w:bCs/>
        </w:rPr>
        <w:t>Bước 2:</w:t>
      </w:r>
      <w:r>
        <w:t xml:space="preserve"> Click chuột vào nút </w:t>
      </w:r>
      <w:r w:rsidRPr="00837F36">
        <w:rPr>
          <w:b/>
          <w:bCs/>
        </w:rPr>
        <w:t>Cho ý kiến</w:t>
      </w:r>
      <w:r>
        <w:t>:</w:t>
      </w:r>
    </w:p>
    <w:p w14:paraId="05F0102B" w14:textId="6AB1CEC0" w:rsidR="00B55922" w:rsidRDefault="000C15A7" w:rsidP="00B55922">
      <w:pPr>
        <w:jc w:val="center"/>
      </w:pPr>
      <w:r>
        <w:rPr>
          <w:noProof/>
        </w:rPr>
        <w:drawing>
          <wp:inline distT="0" distB="0" distL="0" distR="0" wp14:anchorId="42559BE1" wp14:editId="41F3E3CC">
            <wp:extent cx="5760720" cy="192976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929765"/>
                    </a:xfrm>
                    <a:prstGeom prst="rect">
                      <a:avLst/>
                    </a:prstGeom>
                  </pic:spPr>
                </pic:pic>
              </a:graphicData>
            </a:graphic>
          </wp:inline>
        </w:drawing>
      </w:r>
    </w:p>
    <w:p w14:paraId="65A9079A" w14:textId="77777777" w:rsidR="00B55922" w:rsidRDefault="00B55922" w:rsidP="00B55922">
      <w:pPr>
        <w:pStyle w:val="gachdau"/>
        <w:numPr>
          <w:ilvl w:val="0"/>
          <w:numId w:val="0"/>
        </w:numPr>
        <w:ind w:left="851"/>
      </w:pPr>
      <w:r w:rsidRPr="00000140">
        <w:rPr>
          <w:b/>
          <w:bCs/>
        </w:rPr>
        <w:t>Bước 3:</w:t>
      </w:r>
      <w:r>
        <w:t xml:space="preserve"> Cập nhật ý kiến</w:t>
      </w:r>
    </w:p>
    <w:p w14:paraId="209591D0" w14:textId="478E9297" w:rsidR="00B55922" w:rsidRPr="005F26B0" w:rsidRDefault="00D526BB" w:rsidP="008B2992">
      <w:pPr>
        <w:jc w:val="center"/>
      </w:pPr>
      <w:r w:rsidRPr="00000140">
        <w:rPr>
          <w:noProof/>
        </w:rPr>
        <w:lastRenderedPageBreak/>
        <w:drawing>
          <wp:inline distT="0" distB="0" distL="0" distR="0" wp14:anchorId="32AFF5F6" wp14:editId="02C480D1">
            <wp:extent cx="5753100" cy="2324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2324100"/>
                    </a:xfrm>
                    <a:prstGeom prst="rect">
                      <a:avLst/>
                    </a:prstGeom>
                    <a:noFill/>
                    <a:ln>
                      <a:noFill/>
                    </a:ln>
                  </pic:spPr>
                </pic:pic>
              </a:graphicData>
            </a:graphic>
          </wp:inline>
        </w:drawing>
      </w:r>
    </w:p>
    <w:p w14:paraId="25079D80" w14:textId="77777777" w:rsidR="008B2992" w:rsidRDefault="008B2992" w:rsidP="008B2992">
      <w:pPr>
        <w:pStyle w:val="Heading3"/>
      </w:pPr>
      <w:bookmarkStart w:id="22" w:name="_Toc120806879"/>
      <w:r>
        <w:t>Tìm kiếm tài liệu</w:t>
      </w:r>
      <w:r w:rsidR="00C36D90">
        <w:rPr>
          <w:lang w:val="en-US"/>
        </w:rPr>
        <w:t xml:space="preserve"> cuộc họp</w:t>
      </w:r>
      <w:bookmarkEnd w:id="22"/>
    </w:p>
    <w:p w14:paraId="3031EF2C" w14:textId="0BE29B4D" w:rsidR="008B2992" w:rsidRDefault="008B2992" w:rsidP="008B2992">
      <w:pPr>
        <w:pStyle w:val="gachdau"/>
        <w:ind w:left="0" w:firstLine="426"/>
      </w:pPr>
      <w:r>
        <w:t xml:space="preserve">Người dùng muốn tìm kiếm thông tin các văn bản từ các cuộc họp, người dùng lọc các trường dữ liệu tương ứng với các dữ liệu cần tìm =&gt; nhấn biểu tượng </w:t>
      </w:r>
      <w:r w:rsidR="00D526BB" w:rsidRPr="00346B53">
        <w:rPr>
          <w:noProof/>
        </w:rPr>
        <w:drawing>
          <wp:inline distT="0" distB="0" distL="0" distR="0" wp14:anchorId="237BA63A" wp14:editId="6A81AD4F">
            <wp:extent cx="228600"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để tìm kiếm kết quả.</w:t>
      </w:r>
    </w:p>
    <w:p w14:paraId="06B14341" w14:textId="73032270" w:rsidR="008B2992" w:rsidRDefault="001A1ADB" w:rsidP="008B2992">
      <w:pPr>
        <w:jc w:val="center"/>
      </w:pPr>
      <w:r>
        <w:rPr>
          <w:noProof/>
        </w:rPr>
        <w:drawing>
          <wp:inline distT="0" distB="0" distL="0" distR="0" wp14:anchorId="5A4D2390" wp14:editId="363671F1">
            <wp:extent cx="5760720" cy="248221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482215"/>
                    </a:xfrm>
                    <a:prstGeom prst="rect">
                      <a:avLst/>
                    </a:prstGeom>
                  </pic:spPr>
                </pic:pic>
              </a:graphicData>
            </a:graphic>
          </wp:inline>
        </w:drawing>
      </w:r>
    </w:p>
    <w:p w14:paraId="596DC70A" w14:textId="77777777" w:rsidR="008B2992" w:rsidRDefault="00C36D90" w:rsidP="008B2992">
      <w:pPr>
        <w:pStyle w:val="Heading3"/>
      </w:pPr>
      <w:bookmarkStart w:id="23" w:name="_Toc120806880"/>
      <w:r>
        <w:rPr>
          <w:lang w:val="en-US"/>
        </w:rPr>
        <w:t>Tra cứu l</w:t>
      </w:r>
      <w:r w:rsidR="008B2992">
        <w:t>ịch họp</w:t>
      </w:r>
      <w:bookmarkEnd w:id="23"/>
      <w:r w:rsidR="008B2992">
        <w:t xml:space="preserve"> </w:t>
      </w:r>
    </w:p>
    <w:p w14:paraId="6379ADD6" w14:textId="77777777" w:rsidR="008B2992" w:rsidRDefault="008B2992" w:rsidP="008B2992">
      <w:pPr>
        <w:pStyle w:val="gachdau"/>
        <w:ind w:left="0" w:firstLine="426"/>
      </w:pPr>
      <w:r>
        <w:t>Người dùng muốn tìm kiếm thông tin từ các cuộc họp, người dùng lọc các trường dữ liệu tương ứng với các dữ liệu cần tìm =&gt; nhấn nút “</w:t>
      </w:r>
      <w:r w:rsidRPr="00456BE9">
        <w:rPr>
          <w:b/>
          <w:bCs/>
        </w:rPr>
        <w:t>Tìm kiếm</w:t>
      </w:r>
      <w:r>
        <w:t>”</w:t>
      </w:r>
    </w:p>
    <w:p w14:paraId="4E0ED776" w14:textId="2A47FBB3" w:rsidR="008B2992" w:rsidRDefault="001A1ADB" w:rsidP="008B2992">
      <w:pPr>
        <w:jc w:val="center"/>
        <w:rPr>
          <w:lang w:eastAsia="zh-CN"/>
        </w:rPr>
      </w:pPr>
      <w:r>
        <w:rPr>
          <w:noProof/>
        </w:rPr>
        <w:drawing>
          <wp:inline distT="0" distB="0" distL="0" distR="0" wp14:anchorId="268FDEA4" wp14:editId="26E58DF3">
            <wp:extent cx="5760720" cy="23526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352675"/>
                    </a:xfrm>
                    <a:prstGeom prst="rect">
                      <a:avLst/>
                    </a:prstGeom>
                  </pic:spPr>
                </pic:pic>
              </a:graphicData>
            </a:graphic>
          </wp:inline>
        </w:drawing>
      </w:r>
    </w:p>
    <w:p w14:paraId="2A6CB936" w14:textId="77777777" w:rsidR="00672ABF" w:rsidRPr="004D2294" w:rsidRDefault="00672ABF" w:rsidP="00560EC7">
      <w:pPr>
        <w:pStyle w:val="Heading3"/>
        <w:spacing w:before="120" w:after="120" w:line="320" w:lineRule="exact"/>
        <w:ind w:left="426" w:hanging="426"/>
        <w:rPr>
          <w:szCs w:val="28"/>
        </w:rPr>
      </w:pPr>
      <w:bookmarkStart w:id="24" w:name="_Toc120806881"/>
      <w:r w:rsidRPr="004D2294">
        <w:rPr>
          <w:szCs w:val="28"/>
        </w:rPr>
        <w:lastRenderedPageBreak/>
        <w:t>Danh sách đại biểu tham dự</w:t>
      </w:r>
      <w:bookmarkEnd w:id="24"/>
    </w:p>
    <w:p w14:paraId="280A2350" w14:textId="77777777" w:rsidR="00672ABF" w:rsidRDefault="00672ABF" w:rsidP="00560EC7">
      <w:pPr>
        <w:pStyle w:val="gachdau"/>
        <w:ind w:left="0" w:firstLine="357"/>
      </w:pPr>
      <w:r>
        <w:t xml:space="preserve">Đại biểu vào Module </w:t>
      </w:r>
      <w:r w:rsidRPr="00456BE9">
        <w:rPr>
          <w:b/>
          <w:bCs/>
        </w:rPr>
        <w:t>Đại biểu</w:t>
      </w:r>
      <w:r>
        <w:t xml:space="preserve"> để xem danh sách các đại biểu, đơn vị tham gia cuộc họp. Danh sách đại biểu tham gia họp, đại biểu vắng mặt hiển thị như sau:</w:t>
      </w:r>
    </w:p>
    <w:p w14:paraId="27F96D9C" w14:textId="4AFF6DF6" w:rsidR="00672ABF" w:rsidRDefault="000C15A7" w:rsidP="00560EC7">
      <w:pPr>
        <w:jc w:val="center"/>
        <w:rPr>
          <w:lang w:eastAsia="zh-CN"/>
        </w:rPr>
      </w:pPr>
      <w:r>
        <w:rPr>
          <w:noProof/>
        </w:rPr>
        <w:drawing>
          <wp:inline distT="0" distB="0" distL="0" distR="0" wp14:anchorId="442A59CC" wp14:editId="02E5C51D">
            <wp:extent cx="5760720" cy="2449195"/>
            <wp:effectExtent l="0" t="0" r="0"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449195"/>
                    </a:xfrm>
                    <a:prstGeom prst="rect">
                      <a:avLst/>
                    </a:prstGeom>
                  </pic:spPr>
                </pic:pic>
              </a:graphicData>
            </a:graphic>
          </wp:inline>
        </w:drawing>
      </w:r>
    </w:p>
    <w:p w14:paraId="26EEC055" w14:textId="77777777" w:rsidR="009D13C5" w:rsidRPr="006A5059" w:rsidRDefault="009D13C5" w:rsidP="006C4016">
      <w:pPr>
        <w:pStyle w:val="Heading3"/>
      </w:pPr>
      <w:bookmarkStart w:id="25" w:name="_Toc120806882"/>
      <w:r>
        <w:t>Đăng ký phát biểu</w:t>
      </w:r>
      <w:bookmarkEnd w:id="25"/>
    </w:p>
    <w:p w14:paraId="30553B5F" w14:textId="77777777" w:rsidR="009D13C5" w:rsidRDefault="009D13C5" w:rsidP="009D13C5">
      <w:pPr>
        <w:pStyle w:val="gachdau"/>
        <w:ind w:left="0" w:firstLine="426"/>
      </w:pPr>
      <w:r>
        <w:t xml:space="preserve">Đăng ký phát biểu khi cần tích chọn module </w:t>
      </w:r>
      <w:r w:rsidRPr="006A5059">
        <w:rPr>
          <w:b/>
        </w:rPr>
        <w:t>Đăng ký phát biểu</w:t>
      </w:r>
      <w:r>
        <w:t xml:space="preserve"> (Bấm nút “Đăng ký phát biểu) và chờ người chủ trì mời phát biểu.</w:t>
      </w:r>
    </w:p>
    <w:p w14:paraId="50D371B8" w14:textId="77777777" w:rsidR="009D13C5" w:rsidRPr="00000140" w:rsidRDefault="009D13C5" w:rsidP="000F2599">
      <w:pPr>
        <w:pStyle w:val="gachdau"/>
        <w:ind w:left="0" w:firstLine="426"/>
      </w:pPr>
      <w:r w:rsidRPr="00000140">
        <w:t>Đại biểu đăng kí phát biể</w:t>
      </w:r>
      <w:r>
        <w:t xml:space="preserve">u </w:t>
      </w:r>
      <w:r w:rsidRPr="006A5059">
        <w:sym w:font="Wingdings" w:char="F0E8"/>
      </w:r>
      <w:r w:rsidRPr="00000140">
        <w:t xml:space="preserve"> tích </w:t>
      </w:r>
      <w:r w:rsidRPr="00456BE9">
        <w:t>Đăng ký phát biểu</w:t>
      </w:r>
      <w:r>
        <w:t xml:space="preserve"> </w:t>
      </w:r>
      <w:r w:rsidRPr="006A5059">
        <w:sym w:font="Wingdings" w:char="F0E8"/>
      </w:r>
      <w:r w:rsidRPr="00000140">
        <w:t xml:space="preserve"> nhập nội dung phát biểu </w:t>
      </w:r>
      <w:r w:rsidRPr="006A5059">
        <w:sym w:font="Wingdings" w:char="F0E8"/>
      </w:r>
      <w:r w:rsidRPr="00000140">
        <w:t xml:space="preserve"> “</w:t>
      </w:r>
      <w:r w:rsidRPr="00456BE9">
        <w:t>Gửi</w:t>
      </w:r>
      <w:r w:rsidRPr="00000140">
        <w:t>”</w:t>
      </w:r>
    </w:p>
    <w:p w14:paraId="5ABE8140" w14:textId="72919D82" w:rsidR="009D13C5" w:rsidRPr="00CB3104" w:rsidRDefault="007720F4" w:rsidP="007720F4">
      <w:r>
        <w:rPr>
          <w:noProof/>
        </w:rPr>
        <w:drawing>
          <wp:inline distT="0" distB="0" distL="0" distR="0" wp14:anchorId="575474EB" wp14:editId="0C76F509">
            <wp:extent cx="5760720" cy="2054860"/>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2054860"/>
                    </a:xfrm>
                    <a:prstGeom prst="rect">
                      <a:avLst/>
                    </a:prstGeom>
                  </pic:spPr>
                </pic:pic>
              </a:graphicData>
            </a:graphic>
          </wp:inline>
        </w:drawing>
      </w:r>
    </w:p>
    <w:p w14:paraId="5971532F" w14:textId="77777777" w:rsidR="009D13C5" w:rsidRDefault="009D13C5" w:rsidP="006C4016">
      <w:pPr>
        <w:pStyle w:val="Heading3"/>
      </w:pPr>
      <w:bookmarkStart w:id="26" w:name="_Toc120806883"/>
      <w:r>
        <w:t>Ghi chú cá nhân</w:t>
      </w:r>
      <w:bookmarkEnd w:id="26"/>
    </w:p>
    <w:p w14:paraId="6B91113B" w14:textId="77777777" w:rsidR="009D13C5" w:rsidRDefault="009D13C5" w:rsidP="009D13C5">
      <w:pPr>
        <w:pStyle w:val="gachdau"/>
        <w:ind w:left="0" w:firstLine="426"/>
      </w:pPr>
      <w:r>
        <w:t xml:space="preserve">Người dùng có thể thêm sửa xóa ghi chú cá nhân của mình khi tham dự cuộc họp. </w:t>
      </w:r>
    </w:p>
    <w:p w14:paraId="374EF880" w14:textId="7F47B115" w:rsidR="009D13C5" w:rsidRDefault="005C3181" w:rsidP="009D13C5">
      <w:pPr>
        <w:jc w:val="center"/>
        <w:rPr>
          <w:lang w:eastAsia="zh-CN"/>
        </w:rPr>
      </w:pPr>
      <w:r>
        <w:rPr>
          <w:noProof/>
        </w:rPr>
        <w:drawing>
          <wp:inline distT="0" distB="0" distL="0" distR="0" wp14:anchorId="7C616F75" wp14:editId="6C130EC0">
            <wp:extent cx="5760720" cy="1789043"/>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4704" cy="1790280"/>
                    </a:xfrm>
                    <a:prstGeom prst="rect">
                      <a:avLst/>
                    </a:prstGeom>
                  </pic:spPr>
                </pic:pic>
              </a:graphicData>
            </a:graphic>
          </wp:inline>
        </w:drawing>
      </w:r>
    </w:p>
    <w:p w14:paraId="6BA007E9" w14:textId="77777777" w:rsidR="009D13C5" w:rsidRDefault="009D13C5" w:rsidP="009D13C5">
      <w:pPr>
        <w:pStyle w:val="gachdau"/>
      </w:pPr>
      <w:r>
        <w:lastRenderedPageBreak/>
        <w:t>Người dùng bấm nút “</w:t>
      </w:r>
      <w:r w:rsidRPr="00456BE9">
        <w:rPr>
          <w:b/>
          <w:bCs/>
        </w:rPr>
        <w:t>Thêm dòng</w:t>
      </w:r>
      <w:r>
        <w:t>” để thêm mới 1 ghi chú</w:t>
      </w:r>
    </w:p>
    <w:p w14:paraId="755C656F" w14:textId="76ADCFE1" w:rsidR="009D13C5" w:rsidRDefault="009D13C5" w:rsidP="009D13C5">
      <w:pPr>
        <w:pStyle w:val="gachdau"/>
      </w:pPr>
      <w:r>
        <w:t>Người dùng bấm nút “</w:t>
      </w:r>
      <w:r w:rsidRPr="00456BE9">
        <w:rPr>
          <w:b/>
          <w:bCs/>
        </w:rPr>
        <w:t>Lưu lại</w:t>
      </w:r>
      <w:r>
        <w:t>” để lưu ghi chú mình thêm</w:t>
      </w:r>
    </w:p>
    <w:p w14:paraId="74AC53D3" w14:textId="050CE33A" w:rsidR="009D13C5" w:rsidRDefault="009D13C5" w:rsidP="009D13C5">
      <w:pPr>
        <w:pStyle w:val="gachdau"/>
      </w:pPr>
      <w:r>
        <w:t>Người dùng bấm nút “</w:t>
      </w:r>
      <w:r w:rsidRPr="00456BE9">
        <w:rPr>
          <w:b/>
          <w:bCs/>
        </w:rPr>
        <w:t>Xóa dòng</w:t>
      </w:r>
      <w:r>
        <w:t>” để xóa 1 ghi chú</w:t>
      </w:r>
    </w:p>
    <w:p w14:paraId="1218B347" w14:textId="77777777" w:rsidR="009D13C5" w:rsidRDefault="009D13C5" w:rsidP="006C4016">
      <w:pPr>
        <w:pStyle w:val="Heading3"/>
      </w:pPr>
      <w:bookmarkStart w:id="27" w:name="_Toc120806884"/>
      <w:r>
        <w:t>Kết luận</w:t>
      </w:r>
      <w:bookmarkEnd w:id="27"/>
    </w:p>
    <w:p w14:paraId="58A25461" w14:textId="77777777" w:rsidR="009D13C5" w:rsidRDefault="000F2599" w:rsidP="009D13C5">
      <w:pPr>
        <w:pStyle w:val="gachdau"/>
        <w:ind w:left="0" w:firstLine="426"/>
      </w:pPr>
      <w:r>
        <w:t xml:space="preserve">Trong module </w:t>
      </w:r>
      <w:r w:rsidRPr="000F2599">
        <w:rPr>
          <w:b/>
        </w:rPr>
        <w:t>kết luận cuộc họp</w:t>
      </w:r>
      <w:r>
        <w:t xml:space="preserve"> đại biểu xem được thông tin kết luận cuộc họp, file đính kèm (nếu có) từ người chủ trì hay thư ký màn hình hiển thị như sau:</w:t>
      </w:r>
    </w:p>
    <w:p w14:paraId="668BDFCF" w14:textId="2D765B35" w:rsidR="000F2599" w:rsidRDefault="005C3181" w:rsidP="000F2599">
      <w:pPr>
        <w:rPr>
          <w:noProof/>
        </w:rPr>
      </w:pPr>
      <w:r>
        <w:rPr>
          <w:noProof/>
        </w:rPr>
        <w:drawing>
          <wp:inline distT="0" distB="0" distL="0" distR="0" wp14:anchorId="3095D06E" wp14:editId="396AF988">
            <wp:extent cx="5760720" cy="1407381"/>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9583" cy="1409546"/>
                    </a:xfrm>
                    <a:prstGeom prst="rect">
                      <a:avLst/>
                    </a:prstGeom>
                  </pic:spPr>
                </pic:pic>
              </a:graphicData>
            </a:graphic>
          </wp:inline>
        </w:drawing>
      </w:r>
    </w:p>
    <w:p w14:paraId="6C13673B" w14:textId="77777777" w:rsidR="00B55922" w:rsidRPr="009942BF" w:rsidRDefault="00B55922" w:rsidP="00B55922">
      <w:pPr>
        <w:pStyle w:val="Heading2"/>
        <w:spacing w:before="120" w:after="120" w:line="320" w:lineRule="exact"/>
        <w:rPr>
          <w:sz w:val="28"/>
        </w:rPr>
      </w:pPr>
      <w:bookmarkStart w:id="28" w:name="_Toc80175474"/>
      <w:bookmarkStart w:id="29" w:name="_Toc120806885"/>
      <w:r>
        <w:rPr>
          <w:sz w:val="26"/>
        </w:rPr>
        <w:t>Đ</w:t>
      </w:r>
      <w:r w:rsidRPr="009942BF">
        <w:rPr>
          <w:sz w:val="28"/>
        </w:rPr>
        <w:t>ại biểu tham gia họp trên (App)</w:t>
      </w:r>
      <w:bookmarkEnd w:id="28"/>
      <w:bookmarkEnd w:id="29"/>
    </w:p>
    <w:p w14:paraId="3F6C3899" w14:textId="77777777" w:rsidR="00B55922" w:rsidRPr="004D2294" w:rsidRDefault="00B55922" w:rsidP="00B55922">
      <w:pPr>
        <w:pStyle w:val="Heading3"/>
        <w:tabs>
          <w:tab w:val="left" w:pos="0"/>
        </w:tabs>
        <w:spacing w:before="120" w:after="120" w:line="320" w:lineRule="exact"/>
        <w:ind w:left="284" w:hanging="284"/>
        <w:rPr>
          <w:szCs w:val="28"/>
          <w:lang w:val="en-US"/>
        </w:rPr>
      </w:pPr>
      <w:bookmarkStart w:id="30" w:name="_Toc120806886"/>
      <w:r>
        <w:rPr>
          <w:szCs w:val="28"/>
          <w:lang w:val="en-US"/>
        </w:rPr>
        <w:t>Đăng nhập trên app</w:t>
      </w:r>
      <w:bookmarkEnd w:id="30"/>
    </w:p>
    <w:p w14:paraId="35C40A4B" w14:textId="6B2A326A" w:rsidR="00B55922" w:rsidRDefault="00B55922" w:rsidP="00B55922">
      <w:pPr>
        <w:pStyle w:val="sonvb"/>
        <w:numPr>
          <w:ilvl w:val="0"/>
          <w:numId w:val="14"/>
        </w:numPr>
        <w:spacing w:before="120" w:line="320" w:lineRule="exact"/>
        <w:ind w:left="0" w:firstLine="426"/>
        <w:rPr>
          <w:sz w:val="26"/>
          <w:szCs w:val="26"/>
          <w:shd w:val="clear" w:color="auto" w:fill="FFFFFF"/>
          <w:lang w:val="en-US"/>
        </w:rPr>
      </w:pPr>
      <w:r w:rsidRPr="003951CA">
        <w:rPr>
          <w:sz w:val="26"/>
          <w:szCs w:val="26"/>
          <w:shd w:val="clear" w:color="auto" w:fill="FFFFFF"/>
          <w:lang w:val="en-US"/>
        </w:rPr>
        <w:t xml:space="preserve">Trước tiên, </w:t>
      </w:r>
      <w:r>
        <w:rPr>
          <w:sz w:val="26"/>
          <w:szCs w:val="26"/>
          <w:shd w:val="clear" w:color="auto" w:fill="FFFFFF"/>
          <w:lang w:val="en-US"/>
        </w:rPr>
        <w:t>ipad,</w:t>
      </w:r>
      <w:r w:rsidRPr="003951CA">
        <w:rPr>
          <w:sz w:val="26"/>
          <w:szCs w:val="26"/>
          <w:shd w:val="clear" w:color="auto" w:fill="FFFFFF"/>
          <w:lang w:val="en-US"/>
        </w:rPr>
        <w:t xml:space="preserve">điện thoại </w:t>
      </w:r>
      <w:r>
        <w:rPr>
          <w:sz w:val="26"/>
          <w:szCs w:val="26"/>
          <w:shd w:val="clear" w:color="auto" w:fill="FFFFFF"/>
          <w:lang w:val="en-US"/>
        </w:rPr>
        <w:t>c</w:t>
      </w:r>
      <w:r w:rsidR="000969AE">
        <w:rPr>
          <w:sz w:val="26"/>
          <w:szCs w:val="26"/>
          <w:shd w:val="clear" w:color="auto" w:fill="FFFFFF"/>
          <w:lang w:val="en-US"/>
        </w:rPr>
        <w:t>ủa</w:t>
      </w:r>
      <w:r>
        <w:rPr>
          <w:sz w:val="26"/>
          <w:szCs w:val="26"/>
          <w:shd w:val="clear" w:color="auto" w:fill="FFFFFF"/>
          <w:lang w:val="en-US"/>
        </w:rPr>
        <w:t xml:space="preserve"> đại biểu </w:t>
      </w:r>
      <w:r w:rsidRPr="003951CA">
        <w:rPr>
          <w:sz w:val="26"/>
          <w:szCs w:val="26"/>
          <w:shd w:val="clear" w:color="auto" w:fill="FFFFFF"/>
          <w:lang w:val="en-US"/>
        </w:rPr>
        <w:t>phải được kết nối Internet thông qua wifi hoặ</w:t>
      </w:r>
      <w:r>
        <w:rPr>
          <w:sz w:val="26"/>
          <w:szCs w:val="26"/>
          <w:shd w:val="clear" w:color="auto" w:fill="FFFFFF"/>
          <w:lang w:val="en-US"/>
        </w:rPr>
        <w:t>c 4</w:t>
      </w:r>
      <w:r w:rsidRPr="003951CA">
        <w:rPr>
          <w:sz w:val="26"/>
          <w:szCs w:val="26"/>
          <w:shd w:val="clear" w:color="auto" w:fill="FFFFFF"/>
          <w:lang w:val="en-US"/>
        </w:rPr>
        <w:t xml:space="preserve">G, sau đó </w:t>
      </w:r>
      <w:r>
        <w:rPr>
          <w:sz w:val="26"/>
          <w:szCs w:val="26"/>
          <w:shd w:val="clear" w:color="auto" w:fill="FFFFFF"/>
          <w:lang w:val="en-US"/>
        </w:rPr>
        <w:t>bấm chọn biểu tượng app họp:</w:t>
      </w:r>
    </w:p>
    <w:p w14:paraId="3CCBA860" w14:textId="232CDE5C" w:rsidR="00B55922" w:rsidRDefault="00005032" w:rsidP="00B55922">
      <w:pPr>
        <w:pStyle w:val="NoSpacing"/>
        <w:rPr>
          <w:szCs w:val="26"/>
          <w:shd w:val="clear" w:color="auto" w:fill="FFFFFF"/>
        </w:rPr>
      </w:pPr>
      <w:r>
        <w:drawing>
          <wp:inline distT="0" distB="0" distL="0" distR="0" wp14:anchorId="563E8B15" wp14:editId="369A69C3">
            <wp:extent cx="2085171" cy="1566407"/>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88224" cy="1568701"/>
                    </a:xfrm>
                    <a:prstGeom prst="rect">
                      <a:avLst/>
                    </a:prstGeom>
                  </pic:spPr>
                </pic:pic>
              </a:graphicData>
            </a:graphic>
          </wp:inline>
        </w:drawing>
      </w:r>
    </w:p>
    <w:p w14:paraId="6C074F80" w14:textId="77777777" w:rsidR="00B55922" w:rsidRDefault="00B55922" w:rsidP="00B55922">
      <w:pPr>
        <w:pStyle w:val="sonvb"/>
        <w:numPr>
          <w:ilvl w:val="0"/>
          <w:numId w:val="14"/>
        </w:numPr>
        <w:spacing w:before="120" w:line="320" w:lineRule="exact"/>
        <w:ind w:left="0" w:firstLine="426"/>
        <w:rPr>
          <w:sz w:val="26"/>
          <w:szCs w:val="26"/>
          <w:shd w:val="clear" w:color="auto" w:fill="FFFFFF"/>
          <w:lang w:val="en-US"/>
        </w:rPr>
      </w:pPr>
      <w:r>
        <w:rPr>
          <w:sz w:val="26"/>
          <w:szCs w:val="26"/>
          <w:shd w:val="clear" w:color="auto" w:fill="FFFFFF"/>
          <w:lang w:val="en-US"/>
        </w:rPr>
        <w:t>Đăng nhập vào app bằng tài khoản mật khẩu đã cấp:</w:t>
      </w:r>
    </w:p>
    <w:p w14:paraId="6F81DF87" w14:textId="07617A78" w:rsidR="00B55922" w:rsidRPr="003951CA" w:rsidRDefault="00005032" w:rsidP="00B55922">
      <w:pPr>
        <w:pStyle w:val="NoSpacing"/>
        <w:rPr>
          <w:szCs w:val="26"/>
          <w:shd w:val="clear" w:color="auto" w:fill="FFFFFF"/>
        </w:rPr>
      </w:pPr>
      <w:r>
        <w:drawing>
          <wp:inline distT="0" distB="0" distL="0" distR="0" wp14:anchorId="41A40950" wp14:editId="3765A23C">
            <wp:extent cx="5757202" cy="2759103"/>
            <wp:effectExtent l="0" t="0" r="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81132" cy="2770571"/>
                    </a:xfrm>
                    <a:prstGeom prst="rect">
                      <a:avLst/>
                    </a:prstGeom>
                  </pic:spPr>
                </pic:pic>
              </a:graphicData>
            </a:graphic>
          </wp:inline>
        </w:drawing>
      </w:r>
    </w:p>
    <w:p w14:paraId="64692BF6" w14:textId="77777777" w:rsidR="00B55922" w:rsidRDefault="00B55922" w:rsidP="00B55922">
      <w:pPr>
        <w:pStyle w:val="gachdau"/>
        <w:ind w:left="709"/>
      </w:pPr>
      <w:r>
        <w:t>Sau khi đăng nhập giao diện trên app như sau:</w:t>
      </w:r>
    </w:p>
    <w:p w14:paraId="31C86831" w14:textId="60E16C53" w:rsidR="00C12710" w:rsidRDefault="007720F4" w:rsidP="00B55922">
      <w:pPr>
        <w:jc w:val="center"/>
      </w:pPr>
      <w:r>
        <w:rPr>
          <w:noProof/>
        </w:rPr>
        <w:lastRenderedPageBreak/>
        <w:drawing>
          <wp:inline distT="0" distB="0" distL="0" distR="0" wp14:anchorId="4305A610" wp14:editId="6AB72B13">
            <wp:extent cx="5760720" cy="4296410"/>
            <wp:effectExtent l="0" t="0" r="0"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4296410"/>
                    </a:xfrm>
                    <a:prstGeom prst="rect">
                      <a:avLst/>
                    </a:prstGeom>
                  </pic:spPr>
                </pic:pic>
              </a:graphicData>
            </a:graphic>
          </wp:inline>
        </w:drawing>
      </w:r>
    </w:p>
    <w:p w14:paraId="7051E1E3" w14:textId="77777777" w:rsidR="002C73CC" w:rsidRPr="004D2294" w:rsidRDefault="00BF25CD" w:rsidP="00BA5B4A">
      <w:pPr>
        <w:pStyle w:val="Heading3"/>
        <w:tabs>
          <w:tab w:val="left" w:pos="0"/>
        </w:tabs>
        <w:spacing w:before="120" w:after="120" w:line="320" w:lineRule="exact"/>
        <w:ind w:left="284" w:hanging="284"/>
        <w:rPr>
          <w:noProof/>
          <w:szCs w:val="28"/>
          <w:lang w:val="en-US" w:eastAsia="en-US"/>
        </w:rPr>
      </w:pPr>
      <w:bookmarkStart w:id="31" w:name="_Toc120806887"/>
      <w:r w:rsidRPr="004D2294">
        <w:rPr>
          <w:szCs w:val="28"/>
        </w:rPr>
        <w:t>Đại</w:t>
      </w:r>
      <w:r w:rsidRPr="004D2294">
        <w:rPr>
          <w:noProof/>
          <w:szCs w:val="28"/>
          <w:lang w:val="en-US" w:eastAsia="en-US"/>
        </w:rPr>
        <w:t xml:space="preserve"> biểu tham gia họp</w:t>
      </w:r>
      <w:bookmarkEnd w:id="31"/>
      <w:r w:rsidRPr="004D2294">
        <w:rPr>
          <w:noProof/>
          <w:szCs w:val="28"/>
          <w:lang w:val="en-US" w:eastAsia="en-US"/>
        </w:rPr>
        <w:t xml:space="preserve"> </w:t>
      </w:r>
    </w:p>
    <w:p w14:paraId="1053A340" w14:textId="77777777" w:rsidR="00683ABA" w:rsidRDefault="00683ABA" w:rsidP="00BA5B4A">
      <w:pPr>
        <w:pStyle w:val="Heading4"/>
        <w:spacing w:before="120" w:after="120" w:line="320" w:lineRule="exact"/>
        <w:ind w:left="567" w:hanging="141"/>
        <w:jc w:val="both"/>
      </w:pPr>
      <w:bookmarkStart w:id="32" w:name="_Toc120806888"/>
      <w:r>
        <w:t xml:space="preserve">Xem </w:t>
      </w:r>
      <w:r w:rsidR="00977164">
        <w:t>thông tin cuộc họp</w:t>
      </w:r>
      <w:bookmarkEnd w:id="32"/>
    </w:p>
    <w:p w14:paraId="73AA835F" w14:textId="77777777" w:rsidR="005761E2" w:rsidRPr="00BA5B4A" w:rsidRDefault="00977164" w:rsidP="00BA5B4A">
      <w:pPr>
        <w:pStyle w:val="Heading5"/>
        <w:spacing w:before="120" w:after="120" w:line="320" w:lineRule="exact"/>
        <w:ind w:left="709" w:hanging="142"/>
        <w:rPr>
          <w:i w:val="0"/>
          <w:iCs w:val="0"/>
        </w:rPr>
      </w:pPr>
      <w:r w:rsidRPr="00BA5B4A">
        <w:rPr>
          <w:i w:val="0"/>
          <w:iCs w:val="0"/>
        </w:rPr>
        <w:t>Xem lịch họp</w:t>
      </w:r>
    </w:p>
    <w:p w14:paraId="6F7ECB65" w14:textId="77777777" w:rsidR="0076697B" w:rsidRDefault="005761E2" w:rsidP="00BA5B4A">
      <w:pPr>
        <w:pStyle w:val="ListDash"/>
        <w:ind w:left="993" w:hanging="295"/>
      </w:pPr>
      <w:r>
        <w:t>Đ</w:t>
      </w:r>
      <w:r w:rsidR="0076697B">
        <w:t>ể tra cứu, tìm kiếm lịch họp: Người dùng có thể tra cứu tìm kiếm theo từ khóa hoặc theo thời gian cần tìm.</w:t>
      </w:r>
    </w:p>
    <w:p w14:paraId="6E4DD381" w14:textId="77777777" w:rsidR="00A82D41" w:rsidRDefault="00A82D41" w:rsidP="00BA5B4A">
      <w:pPr>
        <w:spacing w:before="120" w:after="120" w:line="320" w:lineRule="exact"/>
        <w:ind w:firstLine="709"/>
        <w:rPr>
          <w:lang w:eastAsia="zh-CN"/>
        </w:rPr>
      </w:pPr>
      <w:r w:rsidRPr="00BA5B4A">
        <w:rPr>
          <w:b/>
          <w:bCs/>
          <w:lang w:eastAsia="zh-CN"/>
        </w:rPr>
        <w:t>Bước 1:</w:t>
      </w:r>
      <w:r>
        <w:rPr>
          <w:lang w:eastAsia="zh-CN"/>
        </w:rPr>
        <w:t xml:space="preserve"> Đại biểu tích chọn “ </w:t>
      </w:r>
      <w:r w:rsidR="004956C2">
        <w:rPr>
          <w:b/>
          <w:bCs/>
          <w:lang w:eastAsia="zh-CN"/>
        </w:rPr>
        <w:t>Tra cứu l</w:t>
      </w:r>
      <w:r w:rsidRPr="00837F36">
        <w:rPr>
          <w:b/>
          <w:bCs/>
          <w:lang w:eastAsia="zh-CN"/>
        </w:rPr>
        <w:t>ịch họp</w:t>
      </w:r>
      <w:r>
        <w:rPr>
          <w:lang w:eastAsia="zh-CN"/>
        </w:rPr>
        <w:t xml:space="preserve">” ở giao diện màn hình trang chủ. </w:t>
      </w:r>
    </w:p>
    <w:p w14:paraId="3AB7F8C5" w14:textId="7C956FDD" w:rsidR="00A82D41" w:rsidRDefault="00A70B94" w:rsidP="00BA5B4A">
      <w:pPr>
        <w:jc w:val="center"/>
        <w:rPr>
          <w:lang w:eastAsia="zh-CN"/>
        </w:rPr>
      </w:pPr>
      <w:r>
        <w:rPr>
          <w:noProof/>
        </w:rPr>
        <w:lastRenderedPageBreak/>
        <w:drawing>
          <wp:inline distT="0" distB="0" distL="0" distR="0" wp14:anchorId="0BF1795C" wp14:editId="406EF067">
            <wp:extent cx="5760720" cy="38957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3895725"/>
                    </a:xfrm>
                    <a:prstGeom prst="rect">
                      <a:avLst/>
                    </a:prstGeom>
                  </pic:spPr>
                </pic:pic>
              </a:graphicData>
            </a:graphic>
          </wp:inline>
        </w:drawing>
      </w:r>
    </w:p>
    <w:p w14:paraId="3ECF6F9D" w14:textId="77777777" w:rsidR="000541F4" w:rsidRDefault="00A82D41" w:rsidP="000541F4">
      <w:pPr>
        <w:pStyle w:val="gachdau"/>
      </w:pPr>
      <w:r w:rsidRPr="000541F4">
        <w:rPr>
          <w:b/>
        </w:rPr>
        <w:t>Bước 2</w:t>
      </w:r>
      <w:r w:rsidRPr="000541F4">
        <w:t xml:space="preserve">: Nhập thông tin tìm kiếm cuộc họp và xem thông tin các cuộc họp sắp diễn ra, đang diễn ra và đã kết thúc. </w:t>
      </w:r>
    </w:p>
    <w:p w14:paraId="36F9AFE7" w14:textId="10481EB2" w:rsidR="008069BF" w:rsidRDefault="00D526BB" w:rsidP="00910AEB">
      <w:pPr>
        <w:pStyle w:val="NoSpacing"/>
        <w:rPr>
          <w:lang w:eastAsia="zh-CN"/>
        </w:rPr>
      </w:pPr>
      <w:bookmarkStart w:id="33" w:name="_Hlk84433423"/>
      <w:r w:rsidRPr="003A5FCA">
        <w:drawing>
          <wp:inline distT="0" distB="0" distL="0" distR="0" wp14:anchorId="51733D04" wp14:editId="22597E4D">
            <wp:extent cx="5762625" cy="4019550"/>
            <wp:effectExtent l="0" t="0" r="9525"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2625" cy="4019550"/>
                    </a:xfrm>
                    <a:prstGeom prst="rect">
                      <a:avLst/>
                    </a:prstGeom>
                    <a:noFill/>
                    <a:ln>
                      <a:noFill/>
                    </a:ln>
                  </pic:spPr>
                </pic:pic>
              </a:graphicData>
            </a:graphic>
          </wp:inline>
        </w:drawing>
      </w:r>
      <w:bookmarkEnd w:id="33"/>
    </w:p>
    <w:p w14:paraId="23DE10E7" w14:textId="77777777" w:rsidR="00BF25CD" w:rsidRDefault="00F3405E" w:rsidP="00BA5B4A">
      <w:pPr>
        <w:pStyle w:val="Heading4"/>
        <w:spacing w:before="120" w:after="120" w:line="320" w:lineRule="exact"/>
        <w:ind w:left="567" w:hanging="141"/>
        <w:jc w:val="both"/>
      </w:pPr>
      <w:bookmarkStart w:id="34" w:name="_Toc120806889"/>
      <w:r>
        <w:t>Xem giấy mời cuộc họp</w:t>
      </w:r>
      <w:bookmarkEnd w:id="34"/>
    </w:p>
    <w:p w14:paraId="193B3B8C" w14:textId="77777777" w:rsidR="00F3405E" w:rsidRDefault="00F3405E" w:rsidP="00132701">
      <w:pPr>
        <w:pStyle w:val="sonvb"/>
        <w:numPr>
          <w:ilvl w:val="0"/>
          <w:numId w:val="14"/>
        </w:numPr>
        <w:spacing w:before="120" w:line="320" w:lineRule="exact"/>
        <w:ind w:left="851" w:hanging="425"/>
      </w:pPr>
      <w:r>
        <w:t>Đại biểu xem thông tin giấy mời cuộc họp.</w:t>
      </w:r>
    </w:p>
    <w:p w14:paraId="1068243B" w14:textId="0A859D5D" w:rsidR="00A82D41" w:rsidRPr="00A82D41" w:rsidRDefault="00A70B94" w:rsidP="00BA5B4A">
      <w:pPr>
        <w:jc w:val="center"/>
        <w:rPr>
          <w:lang w:eastAsia="zh-CN"/>
        </w:rPr>
      </w:pPr>
      <w:r>
        <w:rPr>
          <w:noProof/>
        </w:rPr>
        <w:lastRenderedPageBreak/>
        <w:drawing>
          <wp:inline distT="0" distB="0" distL="0" distR="0" wp14:anchorId="42F2BE8B" wp14:editId="0B12A66D">
            <wp:extent cx="5760720" cy="4296410"/>
            <wp:effectExtent l="0" t="0" r="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4296410"/>
                    </a:xfrm>
                    <a:prstGeom prst="rect">
                      <a:avLst/>
                    </a:prstGeom>
                  </pic:spPr>
                </pic:pic>
              </a:graphicData>
            </a:graphic>
          </wp:inline>
        </w:drawing>
      </w:r>
    </w:p>
    <w:p w14:paraId="0642B205" w14:textId="77777777" w:rsidR="00910AEB" w:rsidRDefault="00910AEB" w:rsidP="00910AEB">
      <w:pPr>
        <w:pStyle w:val="Heading4"/>
        <w:numPr>
          <w:ilvl w:val="3"/>
          <w:numId w:val="40"/>
        </w:numPr>
        <w:spacing w:before="120" w:after="120" w:line="320" w:lineRule="exact"/>
        <w:jc w:val="both"/>
      </w:pPr>
      <w:bookmarkStart w:id="35" w:name="_Toc120806890"/>
      <w:r>
        <w:t>Đại biểu xem chương trình tài liệu</w:t>
      </w:r>
      <w:bookmarkEnd w:id="35"/>
    </w:p>
    <w:p w14:paraId="47B42157" w14:textId="77777777" w:rsidR="00910AEB" w:rsidRDefault="00910AEB" w:rsidP="00910AEB">
      <w:pPr>
        <w:spacing w:before="120" w:after="120" w:line="320" w:lineRule="exact"/>
        <w:ind w:firstLine="709"/>
        <w:rPr>
          <w:lang w:eastAsia="zh-CN"/>
        </w:rPr>
      </w:pPr>
      <w:r w:rsidRPr="00BA5B4A">
        <w:rPr>
          <w:b/>
          <w:bCs/>
          <w:lang w:eastAsia="zh-CN"/>
        </w:rPr>
        <w:t>Bước 1:</w:t>
      </w:r>
      <w:r>
        <w:rPr>
          <w:lang w:eastAsia="zh-CN"/>
        </w:rPr>
        <w:t xml:space="preserve"> Từ màn hình trang chủ, click vào Module </w:t>
      </w:r>
      <w:r w:rsidR="007B72AD">
        <w:rPr>
          <w:lang w:eastAsia="zh-CN"/>
        </w:rPr>
        <w:t>“</w:t>
      </w:r>
      <w:r w:rsidRPr="00837F36">
        <w:rPr>
          <w:b/>
          <w:bCs/>
          <w:lang w:eastAsia="zh-CN"/>
        </w:rPr>
        <w:t>Chương trình tài liệu</w:t>
      </w:r>
      <w:r w:rsidR="007B72AD" w:rsidRPr="007B72AD">
        <w:rPr>
          <w:lang w:eastAsia="zh-CN"/>
        </w:rPr>
        <w:t>”</w:t>
      </w:r>
      <w:r w:rsidR="007B72AD">
        <w:rPr>
          <w:lang w:eastAsia="zh-CN"/>
        </w:rPr>
        <w:t>.</w:t>
      </w:r>
    </w:p>
    <w:p w14:paraId="646FD0EF" w14:textId="1326B5B7" w:rsidR="00910AEB" w:rsidRDefault="00A70B94" w:rsidP="00910AEB">
      <w:pPr>
        <w:jc w:val="center"/>
        <w:rPr>
          <w:lang w:eastAsia="zh-CN"/>
        </w:rPr>
      </w:pPr>
      <w:r>
        <w:rPr>
          <w:noProof/>
        </w:rPr>
        <w:drawing>
          <wp:inline distT="0" distB="0" distL="0" distR="0" wp14:anchorId="4F15F9E8" wp14:editId="0F79C141">
            <wp:extent cx="5760720" cy="4296410"/>
            <wp:effectExtent l="0" t="0" r="0" b="88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4296410"/>
                    </a:xfrm>
                    <a:prstGeom prst="rect">
                      <a:avLst/>
                    </a:prstGeom>
                  </pic:spPr>
                </pic:pic>
              </a:graphicData>
            </a:graphic>
          </wp:inline>
        </w:drawing>
      </w:r>
    </w:p>
    <w:p w14:paraId="30AF41DC" w14:textId="77777777" w:rsidR="00910AEB" w:rsidRDefault="00910AEB" w:rsidP="00910AEB">
      <w:pPr>
        <w:spacing w:before="120" w:after="120" w:line="320" w:lineRule="exact"/>
        <w:ind w:firstLine="709"/>
      </w:pPr>
      <w:r w:rsidRPr="00BA5B4A">
        <w:rPr>
          <w:b/>
          <w:bCs/>
        </w:rPr>
        <w:lastRenderedPageBreak/>
        <w:t>Bước 2:</w:t>
      </w:r>
      <w:r>
        <w:t xml:space="preserve"> Tích chọn nút “</w:t>
      </w:r>
      <w:r w:rsidRPr="00837F36">
        <w:rPr>
          <w:b/>
          <w:bCs/>
        </w:rPr>
        <w:t>Xem tài liệu</w:t>
      </w:r>
      <w:r>
        <w:t>”</w:t>
      </w:r>
      <w:r w:rsidR="007B72AD">
        <w:t>.</w:t>
      </w:r>
    </w:p>
    <w:p w14:paraId="4E7E5104" w14:textId="6FE9FA5C" w:rsidR="00910AEB" w:rsidRDefault="00005032" w:rsidP="00910AEB">
      <w:pPr>
        <w:jc w:val="center"/>
      </w:pPr>
      <w:r>
        <w:rPr>
          <w:noProof/>
        </w:rPr>
        <w:drawing>
          <wp:inline distT="0" distB="0" distL="0" distR="0" wp14:anchorId="280CD8C1" wp14:editId="1BBE5EC6">
            <wp:extent cx="5760720" cy="245935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2459355"/>
                    </a:xfrm>
                    <a:prstGeom prst="rect">
                      <a:avLst/>
                    </a:prstGeom>
                    <a:noFill/>
                    <a:ln>
                      <a:noFill/>
                    </a:ln>
                  </pic:spPr>
                </pic:pic>
              </a:graphicData>
            </a:graphic>
          </wp:inline>
        </w:drawing>
      </w:r>
    </w:p>
    <w:p w14:paraId="5EF6D3DA" w14:textId="77777777" w:rsidR="00910AEB" w:rsidRDefault="00910AEB" w:rsidP="00910AEB">
      <w:pPr>
        <w:spacing w:before="120" w:after="120" w:line="320" w:lineRule="exact"/>
        <w:ind w:firstLine="709"/>
        <w:rPr>
          <w:noProof/>
        </w:rPr>
      </w:pPr>
      <w:r w:rsidRPr="00BA5B4A">
        <w:rPr>
          <w:b/>
          <w:bCs/>
        </w:rPr>
        <w:t>Bước 3:</w:t>
      </w:r>
      <w:r>
        <w:t xml:space="preserve"> </w:t>
      </w:r>
      <w:r>
        <w:rPr>
          <w:noProof/>
        </w:rPr>
        <w:t>Đại biểu xem thông tin tài liệu, trên giao diện hiển thị có các nút chức năng phục vụ đại biểu có thể cho ý kiến về tài liệu</w:t>
      </w:r>
      <w:r w:rsidR="007B72AD">
        <w:rPr>
          <w:noProof/>
        </w:rPr>
        <w:t>.</w:t>
      </w:r>
    </w:p>
    <w:p w14:paraId="3E2A4463" w14:textId="5EE464A3" w:rsidR="00910AEB" w:rsidRPr="00A82D41" w:rsidRDefault="000969AE" w:rsidP="00910AEB">
      <w:pPr>
        <w:jc w:val="center"/>
        <w:rPr>
          <w:lang w:eastAsia="zh-CN"/>
        </w:rPr>
      </w:pPr>
      <w:r>
        <w:rPr>
          <w:noProof/>
        </w:rPr>
        <w:drawing>
          <wp:inline distT="0" distB="0" distL="0" distR="0" wp14:anchorId="7CDF018C" wp14:editId="3A958869">
            <wp:extent cx="5760720" cy="4335780"/>
            <wp:effectExtent l="0" t="0" r="0"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4335780"/>
                    </a:xfrm>
                    <a:prstGeom prst="rect">
                      <a:avLst/>
                    </a:prstGeom>
                    <a:noFill/>
                    <a:ln>
                      <a:noFill/>
                    </a:ln>
                  </pic:spPr>
                </pic:pic>
              </a:graphicData>
            </a:graphic>
          </wp:inline>
        </w:drawing>
      </w:r>
    </w:p>
    <w:p w14:paraId="768E5CE8" w14:textId="77777777" w:rsidR="00910AEB" w:rsidRDefault="00910AEB" w:rsidP="00910AEB">
      <w:pPr>
        <w:pStyle w:val="Heading4"/>
        <w:spacing w:before="120" w:after="120" w:line="320" w:lineRule="exact"/>
        <w:ind w:left="567" w:hanging="141"/>
        <w:jc w:val="both"/>
      </w:pPr>
      <w:bookmarkStart w:id="36" w:name="_Toc120806891"/>
      <w:r>
        <w:t>Cho ý kiến tài liệu</w:t>
      </w:r>
      <w:bookmarkEnd w:id="36"/>
    </w:p>
    <w:p w14:paraId="4E8F3368" w14:textId="77777777" w:rsidR="00BC6E43" w:rsidRDefault="00BC6E43" w:rsidP="00BC6E43">
      <w:pPr>
        <w:pStyle w:val="Chm"/>
        <w:numPr>
          <w:ilvl w:val="0"/>
          <w:numId w:val="0"/>
        </w:numPr>
        <w:ind w:firstLine="567"/>
      </w:pPr>
      <w:r>
        <w:t>Cách 1</w:t>
      </w:r>
      <w:r w:rsidRPr="00BA5B4A">
        <w:rPr>
          <w:b w:val="0"/>
          <w:bCs w:val="0"/>
        </w:rPr>
        <w:t>: Cho ý kiến trực tiếp vào tài liệu.</w:t>
      </w:r>
      <w:r>
        <w:t xml:space="preserve"> </w:t>
      </w:r>
    </w:p>
    <w:p w14:paraId="66B3F1D3" w14:textId="172CBB8D" w:rsidR="00BC6E43" w:rsidRDefault="00BC6E43" w:rsidP="00BC6E43">
      <w:pPr>
        <w:spacing w:before="120" w:after="120" w:line="320" w:lineRule="exact"/>
        <w:ind w:firstLine="709"/>
        <w:rPr>
          <w:noProof/>
        </w:rPr>
      </w:pPr>
      <w:r w:rsidRPr="00BA5B4A">
        <w:rPr>
          <w:b/>
          <w:bCs/>
        </w:rPr>
        <w:t xml:space="preserve">Bước </w:t>
      </w:r>
      <w:r>
        <w:rPr>
          <w:b/>
          <w:bCs/>
        </w:rPr>
        <w:t>1</w:t>
      </w:r>
      <w:r w:rsidRPr="00BA5B4A">
        <w:rPr>
          <w:b/>
          <w:bCs/>
        </w:rPr>
        <w:t>:</w:t>
      </w:r>
      <w:r>
        <w:t xml:space="preserve"> </w:t>
      </w:r>
      <w:r>
        <w:rPr>
          <w:noProof/>
        </w:rPr>
        <w:t xml:space="preserve">Tại màn hình giao diện xem tài liệu trên ipad người dùng bấm chọn biểu tượng </w:t>
      </w:r>
      <w:r w:rsidR="00D526BB" w:rsidRPr="00B16287">
        <w:rPr>
          <w:noProof/>
        </w:rPr>
        <w:drawing>
          <wp:inline distT="0" distB="0" distL="0" distR="0" wp14:anchorId="225CDBF4" wp14:editId="01117E73">
            <wp:extent cx="161925" cy="171450"/>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Pr>
          <w:noProof/>
        </w:rPr>
        <w:t xml:space="preserve"> bấm vào hình cái bút để cho ý kiến trực tiếp vào tài liệu. </w:t>
      </w:r>
    </w:p>
    <w:p w14:paraId="20510BB6" w14:textId="08EBF5CD" w:rsidR="00BC6E43" w:rsidRDefault="00D0627F" w:rsidP="00BC6E43">
      <w:pPr>
        <w:pStyle w:val="NoSpacing"/>
      </w:pPr>
      <w:r>
        <w:lastRenderedPageBreak/>
        <w:drawing>
          <wp:inline distT="0" distB="0" distL="0" distR="0" wp14:anchorId="730E6A59" wp14:editId="1831176B">
            <wp:extent cx="5760720" cy="375301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3772" cy="3755003"/>
                    </a:xfrm>
                    <a:prstGeom prst="rect">
                      <a:avLst/>
                    </a:prstGeom>
                    <a:noFill/>
                    <a:ln>
                      <a:noFill/>
                    </a:ln>
                  </pic:spPr>
                </pic:pic>
              </a:graphicData>
            </a:graphic>
          </wp:inline>
        </w:drawing>
      </w:r>
    </w:p>
    <w:p w14:paraId="603B19B6" w14:textId="77777777" w:rsidR="00BC6E43" w:rsidRDefault="00BC6E43" w:rsidP="00BC6E43">
      <w:pPr>
        <w:spacing w:before="120" w:after="120" w:line="320" w:lineRule="exact"/>
        <w:ind w:firstLine="709"/>
        <w:rPr>
          <w:noProof/>
        </w:rPr>
      </w:pPr>
      <w:r w:rsidRPr="00BA5B4A">
        <w:rPr>
          <w:b/>
          <w:bCs/>
        </w:rPr>
        <w:t xml:space="preserve">Bước </w:t>
      </w:r>
      <w:r>
        <w:rPr>
          <w:b/>
          <w:bCs/>
        </w:rPr>
        <w:t>2</w:t>
      </w:r>
      <w:r w:rsidRPr="00BA5B4A">
        <w:rPr>
          <w:b/>
          <w:bCs/>
        </w:rPr>
        <w:t>:</w:t>
      </w:r>
      <w:r>
        <w:t xml:space="preserve"> Nhập nội dung cho ý kiến và bấm “</w:t>
      </w:r>
      <w:r w:rsidRPr="00E1246E">
        <w:rPr>
          <w:b/>
          <w:bCs/>
        </w:rPr>
        <w:t>Gửi</w:t>
      </w:r>
      <w:r w:rsidRPr="00BC6E43">
        <w:t>”</w:t>
      </w:r>
      <w:r>
        <w:t>.</w:t>
      </w:r>
    </w:p>
    <w:p w14:paraId="565637BA" w14:textId="1BA9DC1F" w:rsidR="00BC6E43" w:rsidRDefault="00D0627F" w:rsidP="00BC6E43">
      <w:pPr>
        <w:jc w:val="center"/>
        <w:rPr>
          <w:noProof/>
        </w:rPr>
      </w:pPr>
      <w:r>
        <w:rPr>
          <w:noProof/>
        </w:rPr>
        <w:drawing>
          <wp:inline distT="0" distB="0" distL="0" distR="0" wp14:anchorId="5E6E543F" wp14:editId="56B546D2">
            <wp:extent cx="5760720" cy="477139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4771390"/>
                    </a:xfrm>
                    <a:prstGeom prst="rect">
                      <a:avLst/>
                    </a:prstGeom>
                  </pic:spPr>
                </pic:pic>
              </a:graphicData>
            </a:graphic>
          </wp:inline>
        </w:drawing>
      </w:r>
    </w:p>
    <w:p w14:paraId="44A4C7E4" w14:textId="77777777" w:rsidR="00BC6E43" w:rsidRDefault="00BC6E43" w:rsidP="00BC6E43">
      <w:pPr>
        <w:pStyle w:val="Chm"/>
        <w:numPr>
          <w:ilvl w:val="0"/>
          <w:numId w:val="0"/>
        </w:numPr>
        <w:ind w:firstLine="567"/>
        <w:rPr>
          <w:b w:val="0"/>
          <w:bCs w:val="0"/>
        </w:rPr>
      </w:pPr>
      <w:r>
        <w:t>Cách 2</w:t>
      </w:r>
      <w:r w:rsidRPr="00BA5B4A">
        <w:rPr>
          <w:b w:val="0"/>
          <w:bCs w:val="0"/>
        </w:rPr>
        <w:t xml:space="preserve">: </w:t>
      </w:r>
      <w:r w:rsidRPr="00BC6E43">
        <w:t>Cho ý kiến gắn kèm ngoài tài liệu</w:t>
      </w:r>
      <w:r w:rsidRPr="00BA5B4A">
        <w:rPr>
          <w:b w:val="0"/>
          <w:bCs w:val="0"/>
        </w:rPr>
        <w:t>:</w:t>
      </w:r>
    </w:p>
    <w:p w14:paraId="00955032" w14:textId="77777777" w:rsidR="00BC6E43" w:rsidRDefault="00BC6E43" w:rsidP="00BC6E43">
      <w:pPr>
        <w:pStyle w:val="Chm"/>
        <w:numPr>
          <w:ilvl w:val="0"/>
          <w:numId w:val="0"/>
        </w:numPr>
        <w:ind w:firstLine="567"/>
        <w:rPr>
          <w:b w:val="0"/>
          <w:bCs w:val="0"/>
        </w:rPr>
      </w:pPr>
      <w:r w:rsidRPr="00415644">
        <w:lastRenderedPageBreak/>
        <w:t>Bước 1</w:t>
      </w:r>
      <w:r w:rsidRPr="00BA5B4A">
        <w:rPr>
          <w:b w:val="0"/>
          <w:bCs w:val="0"/>
        </w:rPr>
        <w:t>:</w:t>
      </w:r>
      <w:r>
        <w:t xml:space="preserve"> </w:t>
      </w:r>
      <w:r>
        <w:rPr>
          <w:b w:val="0"/>
          <w:bCs w:val="0"/>
        </w:rPr>
        <w:t>Người dùng bấm vào module “</w:t>
      </w:r>
      <w:r>
        <w:t>Chương trình tài liệu</w:t>
      </w:r>
      <w:r w:rsidRPr="00415644">
        <w:rPr>
          <w:b w:val="0"/>
          <w:bCs w:val="0"/>
        </w:rPr>
        <w:t>”</w:t>
      </w:r>
      <w:r>
        <w:rPr>
          <w:b w:val="0"/>
          <w:bCs w:val="0"/>
        </w:rPr>
        <w:t xml:space="preserve"> </w:t>
      </w:r>
      <w:r w:rsidRPr="00415644">
        <w:rPr>
          <w:b w:val="0"/>
          <w:bCs w:val="0"/>
        </w:rPr>
        <w:sym w:font="Wingdings" w:char="F0E0"/>
      </w:r>
      <w:r>
        <w:rPr>
          <w:b w:val="0"/>
          <w:bCs w:val="0"/>
        </w:rPr>
        <w:t xml:space="preserve"> chọn chức năng “</w:t>
      </w:r>
      <w:r w:rsidRPr="00415644">
        <w:t>Cho ý kiến</w:t>
      </w:r>
      <w:r w:rsidRPr="00415644">
        <w:rPr>
          <w:b w:val="0"/>
          <w:bCs w:val="0"/>
        </w:rPr>
        <w:t>”</w:t>
      </w:r>
      <w:r>
        <w:rPr>
          <w:b w:val="0"/>
          <w:bCs w:val="0"/>
        </w:rPr>
        <w:t>.</w:t>
      </w:r>
    </w:p>
    <w:p w14:paraId="7B3243E2" w14:textId="5A7FE398" w:rsidR="00BC6E43" w:rsidRPr="00415644" w:rsidRDefault="0041381D" w:rsidP="00BC6E43">
      <w:pPr>
        <w:pStyle w:val="NoSpacing"/>
      </w:pPr>
      <w:r>
        <w:drawing>
          <wp:inline distT="0" distB="0" distL="0" distR="0" wp14:anchorId="76830C53" wp14:editId="7585BF0E">
            <wp:extent cx="5760720" cy="236791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2367915"/>
                    </a:xfrm>
                    <a:prstGeom prst="rect">
                      <a:avLst/>
                    </a:prstGeom>
                    <a:noFill/>
                    <a:ln>
                      <a:noFill/>
                    </a:ln>
                  </pic:spPr>
                </pic:pic>
              </a:graphicData>
            </a:graphic>
          </wp:inline>
        </w:drawing>
      </w:r>
    </w:p>
    <w:p w14:paraId="52633E5F" w14:textId="77777777" w:rsidR="00BC6E43" w:rsidRDefault="00BC6E43" w:rsidP="00BC6E43">
      <w:pPr>
        <w:pStyle w:val="Chm"/>
        <w:numPr>
          <w:ilvl w:val="0"/>
          <w:numId w:val="0"/>
        </w:numPr>
        <w:ind w:firstLine="567"/>
        <w:rPr>
          <w:b w:val="0"/>
          <w:bCs w:val="0"/>
        </w:rPr>
      </w:pPr>
      <w:r w:rsidRPr="00C35C2B">
        <w:t>Bước 2</w:t>
      </w:r>
      <w:r w:rsidRPr="00BA5B4A">
        <w:rPr>
          <w:b w:val="0"/>
          <w:bCs w:val="0"/>
        </w:rPr>
        <w:t>:</w:t>
      </w:r>
      <w:r>
        <w:t xml:space="preserve"> </w:t>
      </w:r>
      <w:r>
        <w:rPr>
          <w:b w:val="0"/>
          <w:bCs w:val="0"/>
        </w:rPr>
        <w:t>Bấm chọn “</w:t>
      </w:r>
      <w:r>
        <w:t>Đồng ý</w:t>
      </w:r>
      <w:r w:rsidRPr="00F621A9">
        <w:rPr>
          <w:b w:val="0"/>
          <w:bCs w:val="0"/>
        </w:rPr>
        <w:t>”</w:t>
      </w:r>
      <w:r>
        <w:rPr>
          <w:b w:val="0"/>
          <w:bCs w:val="0"/>
        </w:rPr>
        <w:t xml:space="preserve">, </w:t>
      </w:r>
      <w:r>
        <w:t xml:space="preserve"> </w:t>
      </w:r>
      <w:r>
        <w:rPr>
          <w:b w:val="0"/>
          <w:bCs w:val="0"/>
        </w:rPr>
        <w:t>“</w:t>
      </w:r>
      <w:r>
        <w:t>Không đồng ý</w:t>
      </w:r>
      <w:r>
        <w:rPr>
          <w:b w:val="0"/>
          <w:bCs w:val="0"/>
        </w:rPr>
        <w:t xml:space="preserve">” sau đó nhập nội dung cần cho ý kiến </w:t>
      </w:r>
      <w:r w:rsidRPr="00F621A9">
        <w:rPr>
          <w:b w:val="0"/>
          <w:bCs w:val="0"/>
        </w:rPr>
        <w:sym w:font="Wingdings" w:char="F0E0"/>
      </w:r>
      <w:r>
        <w:rPr>
          <w:b w:val="0"/>
          <w:bCs w:val="0"/>
        </w:rPr>
        <w:t xml:space="preserve"> “</w:t>
      </w:r>
      <w:r w:rsidRPr="00F621A9">
        <w:t>Gửi ý kiến</w:t>
      </w:r>
      <w:r>
        <w:rPr>
          <w:b w:val="0"/>
          <w:bCs w:val="0"/>
        </w:rPr>
        <w:t>”.</w:t>
      </w:r>
    </w:p>
    <w:p w14:paraId="445C9EE6" w14:textId="2A63AF88" w:rsidR="00BC6E43" w:rsidRDefault="00D526BB" w:rsidP="00BC6E43">
      <w:pPr>
        <w:pStyle w:val="NoSpacing"/>
      </w:pPr>
      <w:r w:rsidRPr="00B16287">
        <w:drawing>
          <wp:inline distT="0" distB="0" distL="0" distR="0" wp14:anchorId="324A91C5" wp14:editId="7F8EF541">
            <wp:extent cx="5762625" cy="3886200"/>
            <wp:effectExtent l="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3886200"/>
                    </a:xfrm>
                    <a:prstGeom prst="rect">
                      <a:avLst/>
                    </a:prstGeom>
                    <a:noFill/>
                    <a:ln>
                      <a:noFill/>
                    </a:ln>
                  </pic:spPr>
                </pic:pic>
              </a:graphicData>
            </a:graphic>
          </wp:inline>
        </w:drawing>
      </w:r>
    </w:p>
    <w:p w14:paraId="3048B5F9" w14:textId="77777777" w:rsidR="00BC6E43" w:rsidRDefault="00BC6E43" w:rsidP="00BC6E43">
      <w:pPr>
        <w:pStyle w:val="Heading4"/>
        <w:spacing w:before="120" w:after="120" w:line="320" w:lineRule="exact"/>
        <w:ind w:left="567" w:hanging="141"/>
        <w:jc w:val="both"/>
      </w:pPr>
      <w:bookmarkStart w:id="37" w:name="_Toc120806892"/>
      <w:r>
        <w:t>Góp ý vào tài liệu</w:t>
      </w:r>
      <w:bookmarkEnd w:id="37"/>
    </w:p>
    <w:p w14:paraId="0C734041" w14:textId="7AAAFBDF" w:rsidR="00BC6E43" w:rsidRPr="0041381D" w:rsidRDefault="00BC6E43" w:rsidP="0041381D">
      <w:pPr>
        <w:pStyle w:val="Gin"/>
        <w:ind w:firstLine="709"/>
        <w:rPr>
          <w:bCs/>
        </w:rPr>
      </w:pPr>
      <w:r w:rsidRPr="00EC08D5">
        <w:rPr>
          <w:b/>
          <w:bCs/>
        </w:rPr>
        <w:t>Bước 1</w:t>
      </w:r>
      <w:r>
        <w:rPr>
          <w:b/>
          <w:bCs/>
        </w:rPr>
        <w:t xml:space="preserve"> : </w:t>
      </w:r>
      <w:r>
        <w:t>Chọn chức năng “</w:t>
      </w:r>
      <w:r>
        <w:rPr>
          <w:b/>
          <w:bCs/>
        </w:rPr>
        <w:t>Xem tài liệu</w:t>
      </w:r>
      <w:r>
        <w:rPr>
          <w:bCs/>
        </w:rPr>
        <w:t>”</w:t>
      </w:r>
    </w:p>
    <w:p w14:paraId="3C74C4DF" w14:textId="7128CAA9" w:rsidR="00BC6E43" w:rsidRDefault="0041381D" w:rsidP="00BC6E43">
      <w:pPr>
        <w:pStyle w:val="NoSpacing"/>
      </w:pPr>
      <w:r>
        <w:lastRenderedPageBreak/>
        <w:drawing>
          <wp:inline distT="0" distB="0" distL="0" distR="0" wp14:anchorId="72745E3E" wp14:editId="7C4192D5">
            <wp:extent cx="5760720" cy="236791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2367915"/>
                    </a:xfrm>
                    <a:prstGeom prst="rect">
                      <a:avLst/>
                    </a:prstGeom>
                    <a:noFill/>
                    <a:ln>
                      <a:noFill/>
                    </a:ln>
                  </pic:spPr>
                </pic:pic>
              </a:graphicData>
            </a:graphic>
          </wp:inline>
        </w:drawing>
      </w:r>
    </w:p>
    <w:p w14:paraId="66B16EE2" w14:textId="77AF5742" w:rsidR="00BC6E43" w:rsidRDefault="00BC6E43" w:rsidP="00BC6E43">
      <w:pPr>
        <w:pStyle w:val="Gin"/>
        <w:ind w:firstLine="709"/>
        <w:rPr>
          <w:noProof/>
        </w:rPr>
      </w:pPr>
      <w:r w:rsidRPr="00EC08D5">
        <w:rPr>
          <w:b/>
          <w:bCs/>
        </w:rPr>
        <w:t xml:space="preserve">Bước </w:t>
      </w:r>
      <w:r>
        <w:rPr>
          <w:b/>
          <w:bCs/>
        </w:rPr>
        <w:t xml:space="preserve">2 : </w:t>
      </w:r>
      <w:r>
        <w:t xml:space="preserve">Từ màn hình xem tài liệu người dùng chọn các nút chức năng để góp ý vào văn bản tài liệu sau đó chọn biểu tượng </w:t>
      </w:r>
      <w:r w:rsidR="00D526BB" w:rsidRPr="00B16287">
        <w:rPr>
          <w:noProof/>
        </w:rPr>
        <w:drawing>
          <wp:inline distT="0" distB="0" distL="0" distR="0" wp14:anchorId="78F508D3" wp14:editId="54EF341E">
            <wp:extent cx="200025" cy="209550"/>
            <wp:effectExtent l="0" t="0" r="0" b="0"/>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noProof/>
        </w:rPr>
        <w:t xml:space="preserve"> để lưu lại các góp ý.</w:t>
      </w:r>
    </w:p>
    <w:p w14:paraId="3FF7C611" w14:textId="2BBA885C" w:rsidR="00BC6E43" w:rsidRPr="00F621A9" w:rsidRDefault="000D2093" w:rsidP="00BC6E43">
      <w:pPr>
        <w:pStyle w:val="NoSpacing"/>
        <w:jc w:val="left"/>
      </w:pPr>
      <w:r>
        <w:drawing>
          <wp:inline distT="0" distB="0" distL="0" distR="0" wp14:anchorId="4F57719A" wp14:editId="217200C9">
            <wp:extent cx="5760720" cy="430593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4305935"/>
                    </a:xfrm>
                    <a:prstGeom prst="rect">
                      <a:avLst/>
                    </a:prstGeom>
                    <a:noFill/>
                    <a:ln>
                      <a:noFill/>
                    </a:ln>
                  </pic:spPr>
                </pic:pic>
              </a:graphicData>
            </a:graphic>
          </wp:inline>
        </w:drawing>
      </w:r>
    </w:p>
    <w:p w14:paraId="1F765E95" w14:textId="3FC3945C" w:rsidR="00910AEB" w:rsidRDefault="000D2093" w:rsidP="00910AEB">
      <w:pPr>
        <w:pStyle w:val="Heading4"/>
        <w:spacing w:before="120" w:after="120" w:line="320" w:lineRule="exact"/>
        <w:ind w:left="567" w:hanging="141"/>
        <w:jc w:val="both"/>
      </w:pPr>
      <w:bookmarkStart w:id="38" w:name="_Toc120806893"/>
      <w:r>
        <w:t>Cho ý kiến dự thảo</w:t>
      </w:r>
      <w:bookmarkEnd w:id="38"/>
    </w:p>
    <w:p w14:paraId="1B173CE5" w14:textId="2F5DEA31" w:rsidR="006E465D" w:rsidRDefault="006E465D" w:rsidP="006E465D">
      <w:pPr>
        <w:pStyle w:val="Gin"/>
        <w:ind w:firstLine="709"/>
      </w:pPr>
      <w:r w:rsidRPr="00132701">
        <w:rPr>
          <w:b/>
          <w:bCs/>
        </w:rPr>
        <w:t>Bước 1:</w:t>
      </w:r>
      <w:r>
        <w:t xml:space="preserve"> Chọn chức năng </w:t>
      </w:r>
      <w:r w:rsidR="000D2093">
        <w:rPr>
          <w:b/>
          <w:bCs/>
        </w:rPr>
        <w:t>Cho ý kiến dự thảo</w:t>
      </w:r>
      <w:r>
        <w:t>:</w:t>
      </w:r>
    </w:p>
    <w:p w14:paraId="6587CA99" w14:textId="1F4F8609" w:rsidR="006E465D" w:rsidRDefault="00082D8D" w:rsidP="006E465D">
      <w:pPr>
        <w:jc w:val="center"/>
      </w:pPr>
      <w:r>
        <w:rPr>
          <w:noProof/>
        </w:rPr>
        <w:lastRenderedPageBreak/>
        <w:drawing>
          <wp:inline distT="0" distB="0" distL="0" distR="0" wp14:anchorId="48D5CD41" wp14:editId="4042544B">
            <wp:extent cx="5760720" cy="4296410"/>
            <wp:effectExtent l="0" t="0" r="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4296410"/>
                    </a:xfrm>
                    <a:prstGeom prst="rect">
                      <a:avLst/>
                    </a:prstGeom>
                  </pic:spPr>
                </pic:pic>
              </a:graphicData>
            </a:graphic>
          </wp:inline>
        </w:drawing>
      </w:r>
    </w:p>
    <w:p w14:paraId="25742C45" w14:textId="77777777" w:rsidR="006E465D" w:rsidRDefault="006E465D" w:rsidP="006E465D">
      <w:pPr>
        <w:pStyle w:val="Gin"/>
        <w:ind w:firstLine="709"/>
      </w:pPr>
      <w:r w:rsidRPr="00132701">
        <w:rPr>
          <w:b/>
          <w:bCs/>
        </w:rPr>
        <w:t>Bước 2:</w:t>
      </w:r>
      <w:r>
        <w:t xml:space="preserve"> Click vào nút </w:t>
      </w:r>
      <w:r w:rsidRPr="001D1F47">
        <w:rPr>
          <w:b/>
          <w:bCs/>
        </w:rPr>
        <w:t>Cho ý kiến</w:t>
      </w:r>
      <w:r>
        <w:t>:</w:t>
      </w:r>
    </w:p>
    <w:p w14:paraId="74D320FD" w14:textId="15310CB8" w:rsidR="006E465D" w:rsidRDefault="00D526BB" w:rsidP="006E465D">
      <w:pPr>
        <w:jc w:val="center"/>
      </w:pPr>
      <w:bookmarkStart w:id="39" w:name="_Hlk84433798"/>
      <w:r w:rsidRPr="003A5FCA">
        <w:rPr>
          <w:noProof/>
        </w:rPr>
        <w:drawing>
          <wp:inline distT="0" distB="0" distL="0" distR="0" wp14:anchorId="0D896FCE" wp14:editId="175E3C03">
            <wp:extent cx="5762625" cy="2257425"/>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2625" cy="2257425"/>
                    </a:xfrm>
                    <a:prstGeom prst="rect">
                      <a:avLst/>
                    </a:prstGeom>
                    <a:noFill/>
                    <a:ln>
                      <a:noFill/>
                    </a:ln>
                  </pic:spPr>
                </pic:pic>
              </a:graphicData>
            </a:graphic>
          </wp:inline>
        </w:drawing>
      </w:r>
      <w:bookmarkEnd w:id="39"/>
    </w:p>
    <w:p w14:paraId="62A58684" w14:textId="77777777" w:rsidR="006E465D" w:rsidRDefault="006E465D" w:rsidP="006E465D">
      <w:pPr>
        <w:pStyle w:val="Gin"/>
        <w:ind w:firstLine="709"/>
      </w:pPr>
      <w:r w:rsidRPr="00132701">
        <w:rPr>
          <w:b/>
          <w:bCs/>
        </w:rPr>
        <w:t>Bước 3:</w:t>
      </w:r>
      <w:r>
        <w:t xml:space="preserve"> Cập nhật ý kiến</w:t>
      </w:r>
      <w:r w:rsidR="008A21E9">
        <w:t>.</w:t>
      </w:r>
    </w:p>
    <w:p w14:paraId="0326527E" w14:textId="02438DAB" w:rsidR="00910AEB" w:rsidRPr="005B4A1E" w:rsidRDefault="00D526BB" w:rsidP="006E465D">
      <w:pPr>
        <w:jc w:val="center"/>
      </w:pPr>
      <w:bookmarkStart w:id="40" w:name="_Hlk84433813"/>
      <w:r w:rsidRPr="003A5FCA">
        <w:rPr>
          <w:noProof/>
        </w:rPr>
        <w:lastRenderedPageBreak/>
        <w:drawing>
          <wp:inline distT="0" distB="0" distL="0" distR="0" wp14:anchorId="6C92E35C" wp14:editId="3B2E8225">
            <wp:extent cx="5762625" cy="3771900"/>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625" cy="3771900"/>
                    </a:xfrm>
                    <a:prstGeom prst="rect">
                      <a:avLst/>
                    </a:prstGeom>
                    <a:noFill/>
                    <a:ln>
                      <a:noFill/>
                    </a:ln>
                  </pic:spPr>
                </pic:pic>
              </a:graphicData>
            </a:graphic>
          </wp:inline>
        </w:drawing>
      </w:r>
      <w:bookmarkEnd w:id="40"/>
    </w:p>
    <w:p w14:paraId="70376BC2" w14:textId="77777777" w:rsidR="00910AEB" w:rsidRDefault="00910AEB" w:rsidP="00910AEB">
      <w:pPr>
        <w:pStyle w:val="Heading4"/>
        <w:spacing w:before="120" w:after="120" w:line="320" w:lineRule="exact"/>
        <w:ind w:left="567" w:hanging="141"/>
        <w:jc w:val="both"/>
      </w:pPr>
      <w:bookmarkStart w:id="41" w:name="_Toc120806894"/>
      <w:r>
        <w:t>Tìm kiếm tài liệu</w:t>
      </w:r>
      <w:bookmarkEnd w:id="41"/>
    </w:p>
    <w:p w14:paraId="192DF654" w14:textId="77777777" w:rsidR="00910AEB" w:rsidRPr="00DB3908" w:rsidRDefault="00910AEB" w:rsidP="00910AEB">
      <w:pPr>
        <w:pStyle w:val="sonvb"/>
        <w:numPr>
          <w:ilvl w:val="0"/>
          <w:numId w:val="14"/>
        </w:numPr>
        <w:spacing w:before="120" w:line="320" w:lineRule="exact"/>
        <w:ind w:left="0" w:firstLine="426"/>
        <w:rPr>
          <w:sz w:val="26"/>
          <w:szCs w:val="26"/>
        </w:rPr>
      </w:pPr>
      <w:r w:rsidRPr="00DB3908">
        <w:rPr>
          <w:sz w:val="26"/>
          <w:szCs w:val="26"/>
        </w:rPr>
        <w:t>Người dùng muốn tìm kiếm thông tin các văn bản từ các cuộc họp, người dùng lọc các trường dữ liệu tương ứng với các dữ liệu cần tìm =&gt; nhấn nút “</w:t>
      </w:r>
      <w:r w:rsidRPr="001D1F47">
        <w:rPr>
          <w:b/>
          <w:bCs/>
          <w:sz w:val="26"/>
          <w:szCs w:val="26"/>
        </w:rPr>
        <w:t>Tìm kiếm</w:t>
      </w:r>
      <w:r w:rsidRPr="00DB3908">
        <w:rPr>
          <w:sz w:val="26"/>
          <w:szCs w:val="26"/>
        </w:rPr>
        <w:t xml:space="preserve"> tài liệu” để tìm kiếm kết quả.</w:t>
      </w:r>
    </w:p>
    <w:p w14:paraId="134FC0DF" w14:textId="4E5DC597" w:rsidR="00910AEB" w:rsidRPr="0081114F" w:rsidRDefault="003D3ED4" w:rsidP="00910AEB">
      <w:pPr>
        <w:jc w:val="center"/>
      </w:pPr>
      <w:r>
        <w:rPr>
          <w:noProof/>
        </w:rPr>
        <w:drawing>
          <wp:inline distT="0" distB="0" distL="0" distR="0" wp14:anchorId="3B34BC33" wp14:editId="2D747279">
            <wp:extent cx="5760720" cy="43243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4324350"/>
                    </a:xfrm>
                    <a:prstGeom prst="rect">
                      <a:avLst/>
                    </a:prstGeom>
                    <a:noFill/>
                    <a:ln>
                      <a:noFill/>
                    </a:ln>
                  </pic:spPr>
                </pic:pic>
              </a:graphicData>
            </a:graphic>
          </wp:inline>
        </w:drawing>
      </w:r>
    </w:p>
    <w:p w14:paraId="75A6E202" w14:textId="77777777" w:rsidR="00F3405E" w:rsidRDefault="00F3405E" w:rsidP="00BA5B4A">
      <w:pPr>
        <w:pStyle w:val="Heading4"/>
        <w:spacing w:before="120" w:after="120" w:line="320" w:lineRule="exact"/>
        <w:ind w:left="567" w:hanging="141"/>
        <w:jc w:val="both"/>
      </w:pPr>
      <w:bookmarkStart w:id="42" w:name="_Toc120806895"/>
      <w:r>
        <w:lastRenderedPageBreak/>
        <w:t>Danh sách</w:t>
      </w:r>
      <w:r w:rsidR="00683ABA">
        <w:t xml:space="preserve"> đại biểu tham dự</w:t>
      </w:r>
      <w:bookmarkEnd w:id="42"/>
    </w:p>
    <w:p w14:paraId="1E394D02" w14:textId="77777777" w:rsidR="00382614" w:rsidRPr="00837F36" w:rsidRDefault="00382614" w:rsidP="00BA5B4A">
      <w:pPr>
        <w:pStyle w:val="sonvb"/>
        <w:numPr>
          <w:ilvl w:val="0"/>
          <w:numId w:val="14"/>
        </w:numPr>
        <w:spacing w:before="120" w:line="320" w:lineRule="exact"/>
        <w:ind w:left="0" w:firstLine="426"/>
        <w:rPr>
          <w:sz w:val="26"/>
          <w:szCs w:val="26"/>
        </w:rPr>
      </w:pPr>
      <w:r w:rsidRPr="00837F36">
        <w:rPr>
          <w:sz w:val="26"/>
          <w:szCs w:val="26"/>
        </w:rPr>
        <w:t xml:space="preserve">Đại biểu vào Module </w:t>
      </w:r>
      <w:r w:rsidRPr="00837F36">
        <w:rPr>
          <w:b/>
          <w:bCs/>
          <w:sz w:val="26"/>
          <w:szCs w:val="26"/>
        </w:rPr>
        <w:t>Đại biểu</w:t>
      </w:r>
      <w:r w:rsidRPr="00837F36">
        <w:rPr>
          <w:sz w:val="26"/>
          <w:szCs w:val="26"/>
        </w:rPr>
        <w:t xml:space="preserve"> để xem danh sách các đại biểu, đơn vị tham gia cuộc họp. Danh sách đại biểu tham gia họp, đại biểu vắng mặt hiển thị như sau:</w:t>
      </w:r>
    </w:p>
    <w:p w14:paraId="174BF6F5" w14:textId="35D89D26" w:rsidR="009B3ABE" w:rsidRDefault="00082D8D" w:rsidP="009B3ABE">
      <w:pPr>
        <w:jc w:val="center"/>
        <w:rPr>
          <w:noProof/>
          <w:lang w:eastAsia="en-US"/>
        </w:rPr>
      </w:pPr>
      <w:r>
        <w:rPr>
          <w:noProof/>
        </w:rPr>
        <w:drawing>
          <wp:inline distT="0" distB="0" distL="0" distR="0" wp14:anchorId="50DEC3E5" wp14:editId="706CE293">
            <wp:extent cx="5760720" cy="43434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4343400"/>
                    </a:xfrm>
                    <a:prstGeom prst="rect">
                      <a:avLst/>
                    </a:prstGeom>
                    <a:noFill/>
                    <a:ln>
                      <a:noFill/>
                    </a:ln>
                  </pic:spPr>
                </pic:pic>
              </a:graphicData>
            </a:graphic>
          </wp:inline>
        </w:drawing>
      </w:r>
    </w:p>
    <w:p w14:paraId="584DD571" w14:textId="77777777" w:rsidR="00683ABA" w:rsidRDefault="00683ABA" w:rsidP="00BA5B4A">
      <w:pPr>
        <w:pStyle w:val="Heading4"/>
        <w:spacing w:before="120" w:after="120" w:line="320" w:lineRule="exact"/>
        <w:ind w:left="567" w:hanging="141"/>
        <w:jc w:val="both"/>
      </w:pPr>
      <w:bookmarkStart w:id="43" w:name="_Toc120806896"/>
      <w:r>
        <w:t>Đăng kí phát biểu</w:t>
      </w:r>
      <w:bookmarkEnd w:id="43"/>
    </w:p>
    <w:p w14:paraId="3D0231FC" w14:textId="77777777" w:rsidR="00B351E5" w:rsidRPr="00DB3908" w:rsidRDefault="00B351E5" w:rsidP="00DB3908">
      <w:pPr>
        <w:pStyle w:val="sonvb"/>
        <w:numPr>
          <w:ilvl w:val="0"/>
          <w:numId w:val="14"/>
        </w:numPr>
        <w:spacing w:before="120" w:line="320" w:lineRule="exact"/>
        <w:ind w:left="0" w:firstLine="426"/>
        <w:rPr>
          <w:sz w:val="26"/>
          <w:szCs w:val="26"/>
        </w:rPr>
      </w:pPr>
      <w:r w:rsidRPr="00DB3908">
        <w:rPr>
          <w:sz w:val="26"/>
          <w:szCs w:val="26"/>
        </w:rPr>
        <w:t xml:space="preserve"> Đăng ký phát biểu khi cần (Bấm nút “Đăng ký phát biểu) và chờ người chủ trì mời phát biểu.</w:t>
      </w:r>
    </w:p>
    <w:p w14:paraId="18445389" w14:textId="20B27143" w:rsidR="00B351E5" w:rsidRDefault="00082D8D" w:rsidP="00DB3908">
      <w:pPr>
        <w:jc w:val="center"/>
      </w:pPr>
      <w:r>
        <w:rPr>
          <w:noProof/>
        </w:rPr>
        <w:drawing>
          <wp:inline distT="0" distB="0" distL="0" distR="0" wp14:anchorId="4C03F1FC" wp14:editId="02294C5B">
            <wp:extent cx="5760720" cy="240919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2409190"/>
                    </a:xfrm>
                    <a:prstGeom prst="rect">
                      <a:avLst/>
                    </a:prstGeom>
                    <a:noFill/>
                    <a:ln>
                      <a:noFill/>
                    </a:ln>
                  </pic:spPr>
                </pic:pic>
              </a:graphicData>
            </a:graphic>
          </wp:inline>
        </w:drawing>
      </w:r>
    </w:p>
    <w:p w14:paraId="10457116" w14:textId="77777777" w:rsidR="00B351E5" w:rsidRPr="00F66F1B" w:rsidRDefault="00B351E5" w:rsidP="00A9238A">
      <w:pPr>
        <w:pStyle w:val="sonvb"/>
        <w:numPr>
          <w:ilvl w:val="0"/>
          <w:numId w:val="14"/>
        </w:numPr>
        <w:spacing w:before="120" w:line="320" w:lineRule="exact"/>
        <w:ind w:left="0" w:firstLine="426"/>
      </w:pPr>
      <w:r w:rsidRPr="00A9238A">
        <w:rPr>
          <w:sz w:val="26"/>
          <w:szCs w:val="26"/>
        </w:rPr>
        <w:t>Đại biểu đăng k</w:t>
      </w:r>
      <w:r w:rsidR="007C2050" w:rsidRPr="00A9238A">
        <w:rPr>
          <w:sz w:val="26"/>
          <w:szCs w:val="26"/>
        </w:rPr>
        <w:t>ý</w:t>
      </w:r>
      <w:r w:rsidRPr="00A9238A">
        <w:rPr>
          <w:sz w:val="26"/>
          <w:szCs w:val="26"/>
        </w:rPr>
        <w:t xml:space="preserve"> phát biể</w:t>
      </w:r>
      <w:r w:rsidR="00A9238A">
        <w:rPr>
          <w:sz w:val="26"/>
          <w:szCs w:val="26"/>
        </w:rPr>
        <w:t xml:space="preserve">u </w:t>
      </w:r>
      <w:r w:rsidR="00A9238A" w:rsidRPr="00A9238A">
        <w:rPr>
          <w:sz w:val="26"/>
          <w:szCs w:val="26"/>
        </w:rPr>
        <w:sym w:font="Wingdings" w:char="F0E8"/>
      </w:r>
      <w:r w:rsidRPr="00A9238A">
        <w:rPr>
          <w:sz w:val="26"/>
          <w:szCs w:val="26"/>
        </w:rPr>
        <w:t xml:space="preserve"> tích Đăng ký phát biểu </w:t>
      </w:r>
      <w:r w:rsidR="00A9238A" w:rsidRPr="00A9238A">
        <w:rPr>
          <w:sz w:val="26"/>
          <w:szCs w:val="26"/>
        </w:rPr>
        <w:sym w:font="Wingdings" w:char="F0E8"/>
      </w:r>
      <w:r w:rsidRPr="00A9238A">
        <w:rPr>
          <w:sz w:val="26"/>
          <w:szCs w:val="26"/>
        </w:rPr>
        <w:t xml:space="preserve"> nhập nội dung phát biểu </w:t>
      </w:r>
      <w:r w:rsidR="00A9238A" w:rsidRPr="00A9238A">
        <w:rPr>
          <w:sz w:val="26"/>
          <w:szCs w:val="26"/>
        </w:rPr>
        <w:sym w:font="Wingdings" w:char="F0E8"/>
      </w:r>
      <w:r w:rsidRPr="00A9238A">
        <w:rPr>
          <w:sz w:val="26"/>
          <w:szCs w:val="26"/>
        </w:rPr>
        <w:t xml:space="preserve"> “</w:t>
      </w:r>
      <w:r w:rsidR="007C2050" w:rsidRPr="00A9238A">
        <w:rPr>
          <w:sz w:val="26"/>
          <w:szCs w:val="26"/>
        </w:rPr>
        <w:t>Đăng ký</w:t>
      </w:r>
      <w:r w:rsidRPr="00DB3908">
        <w:t>”</w:t>
      </w:r>
    </w:p>
    <w:p w14:paraId="531002F4" w14:textId="43F7279A" w:rsidR="00F57EC5" w:rsidRPr="00F57EC5" w:rsidRDefault="00D526BB" w:rsidP="007A6473">
      <w:pPr>
        <w:jc w:val="center"/>
      </w:pPr>
      <w:r w:rsidRPr="003A5FCA">
        <w:rPr>
          <w:noProof/>
        </w:rPr>
        <w:lastRenderedPageBreak/>
        <w:drawing>
          <wp:inline distT="0" distB="0" distL="0" distR="0" wp14:anchorId="042ED592" wp14:editId="26130D6F">
            <wp:extent cx="5762625" cy="3343275"/>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2625" cy="3343275"/>
                    </a:xfrm>
                    <a:prstGeom prst="rect">
                      <a:avLst/>
                    </a:prstGeom>
                    <a:noFill/>
                    <a:ln>
                      <a:noFill/>
                    </a:ln>
                  </pic:spPr>
                </pic:pic>
              </a:graphicData>
            </a:graphic>
          </wp:inline>
        </w:drawing>
      </w:r>
    </w:p>
    <w:p w14:paraId="284E19B1" w14:textId="77777777" w:rsidR="00683ABA" w:rsidRDefault="00683ABA" w:rsidP="00DB3908">
      <w:pPr>
        <w:pStyle w:val="Heading4"/>
        <w:spacing w:before="120" w:after="120" w:line="320" w:lineRule="exact"/>
        <w:ind w:left="567" w:hanging="141"/>
        <w:jc w:val="both"/>
      </w:pPr>
      <w:bookmarkStart w:id="44" w:name="_Toc120806897"/>
      <w:r>
        <w:t>Ghi chú cá nhân</w:t>
      </w:r>
      <w:bookmarkEnd w:id="44"/>
    </w:p>
    <w:p w14:paraId="573C66FA" w14:textId="77777777" w:rsidR="00FE097D" w:rsidRPr="00DB3908" w:rsidRDefault="00FE097D" w:rsidP="00C274DC">
      <w:pPr>
        <w:pStyle w:val="sonvb"/>
        <w:numPr>
          <w:ilvl w:val="0"/>
          <w:numId w:val="14"/>
        </w:numPr>
        <w:spacing w:before="120" w:line="320" w:lineRule="exact"/>
        <w:ind w:left="0" w:firstLine="426"/>
        <w:rPr>
          <w:sz w:val="26"/>
          <w:szCs w:val="26"/>
        </w:rPr>
      </w:pPr>
      <w:r w:rsidRPr="00DB3908">
        <w:rPr>
          <w:sz w:val="26"/>
          <w:szCs w:val="26"/>
        </w:rPr>
        <w:t>Người dùng có thể thêm sửa xóa ghi chú cá nhân của mình khi tham dự cuộc họp. Người dùng bấm nút “</w:t>
      </w:r>
      <w:r w:rsidRPr="001D1F47">
        <w:rPr>
          <w:b/>
          <w:bCs/>
          <w:sz w:val="26"/>
          <w:szCs w:val="26"/>
        </w:rPr>
        <w:t>Thêm mới</w:t>
      </w:r>
      <w:r w:rsidRPr="00DB3908">
        <w:rPr>
          <w:sz w:val="26"/>
          <w:szCs w:val="26"/>
        </w:rPr>
        <w:t>” để thêm mới 1 ghi chú</w:t>
      </w:r>
    </w:p>
    <w:p w14:paraId="43477031" w14:textId="191D43BE" w:rsidR="00FE097D" w:rsidRDefault="00082D8D" w:rsidP="00DB3908">
      <w:pPr>
        <w:jc w:val="center"/>
        <w:rPr>
          <w:lang w:eastAsia="zh-CN"/>
        </w:rPr>
      </w:pPr>
      <w:r>
        <w:rPr>
          <w:noProof/>
        </w:rPr>
        <w:drawing>
          <wp:inline distT="0" distB="0" distL="0" distR="0" wp14:anchorId="7E2F46E6" wp14:editId="49686275">
            <wp:extent cx="5760720" cy="2830830"/>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720" cy="2830830"/>
                    </a:xfrm>
                    <a:prstGeom prst="rect">
                      <a:avLst/>
                    </a:prstGeom>
                    <a:noFill/>
                    <a:ln>
                      <a:noFill/>
                    </a:ln>
                  </pic:spPr>
                </pic:pic>
              </a:graphicData>
            </a:graphic>
          </wp:inline>
        </w:drawing>
      </w:r>
    </w:p>
    <w:p w14:paraId="26A7ECCE" w14:textId="77777777" w:rsidR="00FE097D" w:rsidRPr="00DB3908" w:rsidRDefault="00FE097D" w:rsidP="00DB3908">
      <w:pPr>
        <w:pStyle w:val="sonvb"/>
        <w:numPr>
          <w:ilvl w:val="0"/>
          <w:numId w:val="14"/>
        </w:numPr>
        <w:spacing w:before="120" w:line="320" w:lineRule="exact"/>
        <w:ind w:left="0" w:firstLine="426"/>
        <w:rPr>
          <w:sz w:val="26"/>
          <w:szCs w:val="26"/>
        </w:rPr>
      </w:pPr>
      <w:r w:rsidRPr="00DB3908">
        <w:rPr>
          <w:sz w:val="26"/>
          <w:szCs w:val="26"/>
        </w:rPr>
        <w:t xml:space="preserve">Người dùng thêm ghi chú rồi =&gt; </w:t>
      </w:r>
      <w:r w:rsidR="00163D92">
        <w:rPr>
          <w:b/>
          <w:bCs/>
          <w:sz w:val="26"/>
          <w:szCs w:val="26"/>
          <w:lang w:val="en-US"/>
        </w:rPr>
        <w:t>Lưu</w:t>
      </w:r>
    </w:p>
    <w:p w14:paraId="13346EFC" w14:textId="1A57FAC6" w:rsidR="00AF5510" w:rsidRDefault="00D526BB" w:rsidP="00DB3908">
      <w:pPr>
        <w:jc w:val="center"/>
      </w:pPr>
      <w:r w:rsidRPr="003A5FCA">
        <w:rPr>
          <w:noProof/>
        </w:rPr>
        <w:lastRenderedPageBreak/>
        <w:drawing>
          <wp:inline distT="0" distB="0" distL="0" distR="0" wp14:anchorId="5F7DBCD2" wp14:editId="1F1C438B">
            <wp:extent cx="5762625" cy="3609975"/>
            <wp:effectExtent l="0" t="0" r="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2625" cy="3609975"/>
                    </a:xfrm>
                    <a:prstGeom prst="rect">
                      <a:avLst/>
                    </a:prstGeom>
                    <a:noFill/>
                    <a:ln>
                      <a:noFill/>
                    </a:ln>
                  </pic:spPr>
                </pic:pic>
              </a:graphicData>
            </a:graphic>
          </wp:inline>
        </w:drawing>
      </w:r>
    </w:p>
    <w:p w14:paraId="5D926C59" w14:textId="77777777" w:rsidR="00FE097D" w:rsidRDefault="00FE097D" w:rsidP="00DB3908">
      <w:pPr>
        <w:pStyle w:val="sonvb"/>
        <w:numPr>
          <w:ilvl w:val="0"/>
          <w:numId w:val="14"/>
        </w:numPr>
        <w:spacing w:before="120" w:line="320" w:lineRule="exact"/>
        <w:ind w:left="0" w:firstLine="426"/>
      </w:pPr>
      <w:r w:rsidRPr="001D1F47">
        <w:rPr>
          <w:sz w:val="26"/>
          <w:szCs w:val="26"/>
        </w:rPr>
        <w:t>Màn hình hiển thị sau khi thêm mới ghi chú như sau</w:t>
      </w:r>
      <w:r>
        <w:t>:</w:t>
      </w:r>
    </w:p>
    <w:p w14:paraId="55537204" w14:textId="676E5D6F" w:rsidR="00FE097D" w:rsidRDefault="00D526BB" w:rsidP="00DB3908">
      <w:pPr>
        <w:jc w:val="center"/>
      </w:pPr>
      <w:r w:rsidRPr="003A5FCA">
        <w:rPr>
          <w:noProof/>
        </w:rPr>
        <w:drawing>
          <wp:inline distT="0" distB="0" distL="0" distR="0" wp14:anchorId="75C1BD5F" wp14:editId="3982BBE0">
            <wp:extent cx="5762625" cy="2047875"/>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2625" cy="2047875"/>
                    </a:xfrm>
                    <a:prstGeom prst="rect">
                      <a:avLst/>
                    </a:prstGeom>
                    <a:noFill/>
                    <a:ln>
                      <a:noFill/>
                    </a:ln>
                  </pic:spPr>
                </pic:pic>
              </a:graphicData>
            </a:graphic>
          </wp:inline>
        </w:drawing>
      </w:r>
    </w:p>
    <w:p w14:paraId="7D49DB91" w14:textId="77777777" w:rsidR="00FE097D" w:rsidRPr="001D1F47" w:rsidRDefault="00FE097D" w:rsidP="00DB3908">
      <w:pPr>
        <w:pStyle w:val="sonvb"/>
        <w:numPr>
          <w:ilvl w:val="0"/>
          <w:numId w:val="14"/>
        </w:numPr>
        <w:spacing w:before="120" w:line="320" w:lineRule="exact"/>
        <w:ind w:left="0" w:firstLine="426"/>
        <w:rPr>
          <w:sz w:val="26"/>
          <w:szCs w:val="26"/>
        </w:rPr>
      </w:pPr>
      <w:r w:rsidRPr="001D1F47">
        <w:rPr>
          <w:sz w:val="26"/>
          <w:szCs w:val="26"/>
        </w:rPr>
        <w:t>Người dùng bấm nút “</w:t>
      </w:r>
      <w:r w:rsidRPr="001D1F47">
        <w:rPr>
          <w:b/>
          <w:bCs/>
          <w:sz w:val="26"/>
          <w:szCs w:val="26"/>
        </w:rPr>
        <w:t>Sửa</w:t>
      </w:r>
      <w:r w:rsidRPr="001D1F47">
        <w:rPr>
          <w:sz w:val="26"/>
          <w:szCs w:val="26"/>
        </w:rPr>
        <w:t>” để sửa ghi chú của mình</w:t>
      </w:r>
    </w:p>
    <w:p w14:paraId="15793AE5" w14:textId="77777777" w:rsidR="00FE097D" w:rsidRPr="001D1F47" w:rsidRDefault="00FE097D" w:rsidP="00C274DC">
      <w:pPr>
        <w:pStyle w:val="sonvb"/>
        <w:numPr>
          <w:ilvl w:val="0"/>
          <w:numId w:val="14"/>
        </w:numPr>
        <w:spacing w:before="120" w:line="320" w:lineRule="exact"/>
        <w:ind w:left="0" w:firstLine="426"/>
        <w:rPr>
          <w:sz w:val="26"/>
          <w:szCs w:val="26"/>
        </w:rPr>
      </w:pPr>
      <w:r w:rsidRPr="001D1F47">
        <w:rPr>
          <w:sz w:val="26"/>
          <w:szCs w:val="26"/>
        </w:rPr>
        <w:t>Người dùng bấm nút “</w:t>
      </w:r>
      <w:r w:rsidRPr="001D1F47">
        <w:rPr>
          <w:b/>
          <w:bCs/>
          <w:sz w:val="26"/>
          <w:szCs w:val="26"/>
        </w:rPr>
        <w:t>Xóa</w:t>
      </w:r>
      <w:r w:rsidRPr="001D1F47">
        <w:rPr>
          <w:sz w:val="26"/>
          <w:szCs w:val="26"/>
        </w:rPr>
        <w:t>” để xóa 1 ghi chú</w:t>
      </w:r>
    </w:p>
    <w:p w14:paraId="66D52859" w14:textId="77777777" w:rsidR="00683ABA" w:rsidRDefault="00683ABA" w:rsidP="00DB3908">
      <w:pPr>
        <w:pStyle w:val="Heading4"/>
        <w:spacing w:before="120" w:after="120" w:line="320" w:lineRule="exact"/>
        <w:ind w:left="567" w:hanging="141"/>
        <w:jc w:val="both"/>
      </w:pPr>
      <w:bookmarkStart w:id="45" w:name="_Toc120806898"/>
      <w:r>
        <w:t>Kết luận</w:t>
      </w:r>
      <w:bookmarkEnd w:id="45"/>
    </w:p>
    <w:p w14:paraId="1A79D146" w14:textId="77777777" w:rsidR="0077167E" w:rsidRDefault="00F57EC5" w:rsidP="00F57EC5">
      <w:pPr>
        <w:pStyle w:val="gachdau"/>
        <w:ind w:left="0" w:firstLine="426"/>
      </w:pPr>
      <w:r>
        <w:t xml:space="preserve">Trong module </w:t>
      </w:r>
      <w:r w:rsidRPr="000F2599">
        <w:rPr>
          <w:b/>
        </w:rPr>
        <w:t>kết luận cuộc họp</w:t>
      </w:r>
      <w:r>
        <w:t xml:space="preserve"> đại biểu xem được thông tin kết luận cuộc họp, file đính kèm (nếu có) từ người chủ trì hay thư ký màn hình hiển thị như sau:</w:t>
      </w:r>
    </w:p>
    <w:p w14:paraId="4E5E3655" w14:textId="3013131C" w:rsidR="00F57EC5" w:rsidRPr="00F57EC5" w:rsidRDefault="00D526BB" w:rsidP="00EE1FB5">
      <w:pPr>
        <w:rPr>
          <w:lang w:eastAsia="zh-CN"/>
        </w:rPr>
      </w:pPr>
      <w:r w:rsidRPr="003A5FCA">
        <w:rPr>
          <w:noProof/>
        </w:rPr>
        <w:lastRenderedPageBreak/>
        <w:drawing>
          <wp:inline distT="0" distB="0" distL="0" distR="0" wp14:anchorId="248AD3BC" wp14:editId="1B448E48">
            <wp:extent cx="5753100" cy="2838450"/>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14:paraId="0F5734CC" w14:textId="77777777" w:rsidR="0077167E" w:rsidRPr="00132701" w:rsidRDefault="0077167E" w:rsidP="00F57EC5">
      <w:pPr>
        <w:pStyle w:val="sonvb"/>
        <w:spacing w:before="120" w:line="320" w:lineRule="exact"/>
        <w:rPr>
          <w:sz w:val="26"/>
          <w:szCs w:val="26"/>
        </w:rPr>
      </w:pPr>
    </w:p>
    <w:sectPr w:rsidR="0077167E" w:rsidRPr="00132701" w:rsidSect="005A77CC">
      <w:pgSz w:w="11907" w:h="16840" w:code="9"/>
      <w:pgMar w:top="1134" w:right="1134" w:bottom="1134" w:left="1701" w:header="720"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A71A2" w14:textId="77777777" w:rsidR="004165FA" w:rsidRDefault="004165FA">
      <w:r>
        <w:separator/>
      </w:r>
    </w:p>
  </w:endnote>
  <w:endnote w:type="continuationSeparator" w:id="0">
    <w:p w14:paraId="7911AAA6" w14:textId="77777777" w:rsidR="004165FA" w:rsidRDefault="00416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VnBlack">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DB0A" w14:textId="77777777" w:rsidR="009C32B2" w:rsidRDefault="009C32B2" w:rsidP="00760DFE">
    <w:pPr>
      <w:pStyle w:val="Footer"/>
      <w:pBdr>
        <w:top w:val="none" w:sz="0" w:space="0" w:color="auto"/>
      </w:pBdr>
      <w:tabs>
        <w:tab w:val="clear" w:pos="4320"/>
        <w:tab w:val="clear" w:pos="8640"/>
        <w:tab w:val="left" w:pos="4962"/>
        <w:tab w:val="right" w:pos="9360"/>
      </w:tabs>
      <w:jc w:val="right"/>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C45F20">
      <w:rPr>
        <w:rStyle w:val="PageNumber"/>
        <w:noProof/>
      </w:rPr>
      <w:t>21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8AB43" w14:textId="77777777" w:rsidR="004165FA" w:rsidRDefault="004165FA">
      <w:r>
        <w:separator/>
      </w:r>
    </w:p>
  </w:footnote>
  <w:footnote w:type="continuationSeparator" w:id="0">
    <w:p w14:paraId="34929CD5" w14:textId="77777777" w:rsidR="004165FA" w:rsidRDefault="004165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21pt;height:18.75pt" o:bullet="t">
        <v:imagedata r:id="rId1" o:title=""/>
      </v:shape>
    </w:pict>
  </w:numPicBullet>
  <w:numPicBullet w:numPicBulletId="1">
    <w:pict>
      <v:shape id="_x0000_i1129" type="#_x0000_t75" style="width:17.25pt;height:16.5pt" o:bullet="t">
        <v:imagedata r:id="rId2" o:title=""/>
      </v:shape>
    </w:pict>
  </w:numPicBullet>
  <w:numPicBullet w:numPicBulletId="2">
    <w:pict>
      <v:shape id="_x0000_i1130" type="#_x0000_t75" style="width:17.25pt;height:15.75pt" o:bullet="t">
        <v:imagedata r:id="rId3" o:title=""/>
      </v:shape>
    </w:pict>
  </w:numPicBullet>
  <w:numPicBullet w:numPicBulletId="3">
    <w:pict>
      <v:shape id="_x0000_i1131" type="#_x0000_t75" style="width:18.75pt;height:17.25pt" o:bullet="t">
        <v:imagedata r:id="rId4" o:title=""/>
      </v:shape>
    </w:pict>
  </w:numPicBullet>
  <w:numPicBullet w:numPicBulletId="4">
    <w:pict>
      <v:shape id="_x0000_i1132" type="#_x0000_t75" style="width:18pt;height:17.25pt" o:bullet="t">
        <v:imagedata r:id="rId5" o:title=""/>
      </v:shape>
    </w:pict>
  </w:numPicBullet>
  <w:numPicBullet w:numPicBulletId="5">
    <w:pict>
      <v:shape id="_x0000_i1133" type="#_x0000_t75" style="width:18pt;height:15.75pt" o:bullet="t">
        <v:imagedata r:id="rId6" o:title=""/>
      </v:shape>
    </w:pict>
  </w:numPicBullet>
  <w:abstractNum w:abstractNumId="0" w15:restartNumberingAfterBreak="0">
    <w:nsid w:val="041A1AF5"/>
    <w:multiLevelType w:val="hybridMultilevel"/>
    <w:tmpl w:val="BAD03EDA"/>
    <w:lvl w:ilvl="0" w:tplc="72BC234E">
      <w:start w:val="1"/>
      <w:numFmt w:val="bullet"/>
      <w:pStyle w:val="CancelStyle"/>
      <w:lvlText w:val=""/>
      <w:lvlJc w:val="left"/>
      <w:pPr>
        <w:tabs>
          <w:tab w:val="num" w:pos="720"/>
        </w:tabs>
        <w:ind w:left="720" w:hanging="360"/>
      </w:pPr>
      <w:rPr>
        <w:rFonts w:ascii="Wingdings" w:hAnsi="Wingdings" w:hint="default"/>
        <w:b w:val="0"/>
        <w:i w:val="0"/>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F17CC8"/>
    <w:multiLevelType w:val="hybridMultilevel"/>
    <w:tmpl w:val="FABE1894"/>
    <w:lvl w:ilvl="0" w:tplc="0409000F">
      <w:start w:val="1"/>
      <w:numFmt w:val="decimal"/>
      <w:lvlText w:val="%1."/>
      <w:lvlJc w:val="left"/>
      <w:pPr>
        <w:tabs>
          <w:tab w:val="num" w:pos="720"/>
        </w:tabs>
        <w:ind w:left="720" w:hanging="360"/>
      </w:pPr>
    </w:lvl>
    <w:lvl w:ilvl="1" w:tplc="532661F8">
      <w:start w:val="1"/>
      <w:numFmt w:val="bullet"/>
      <w:pStyle w:val="CharChar1CharCharCharCharCharCharChar"/>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2B841D5"/>
    <w:multiLevelType w:val="singleLevel"/>
    <w:tmpl w:val="8AD4866A"/>
    <w:lvl w:ilvl="0">
      <w:start w:val="1"/>
      <w:numFmt w:val="decimal"/>
      <w:pStyle w:val="Reference"/>
      <w:lvlText w:val="[R%1]"/>
      <w:lvlJc w:val="left"/>
      <w:pPr>
        <w:tabs>
          <w:tab w:val="num" w:pos="1004"/>
        </w:tabs>
        <w:ind w:left="1004" w:hanging="720"/>
      </w:pPr>
      <w:rPr>
        <w:rFonts w:hint="default"/>
      </w:rPr>
    </w:lvl>
  </w:abstractNum>
  <w:abstractNum w:abstractNumId="3" w15:restartNumberingAfterBreak="0">
    <w:nsid w:val="13E73029"/>
    <w:multiLevelType w:val="multilevel"/>
    <w:tmpl w:val="5538B984"/>
    <w:lvl w:ilvl="0">
      <w:start w:val="1"/>
      <w:numFmt w:val="upperLetter"/>
      <w:pStyle w:val="Annex1"/>
      <w:suff w:val="space"/>
      <w:lvlText w:val="Phụ lục %1."/>
      <w:lvlJc w:val="left"/>
      <w:pPr>
        <w:ind w:left="0" w:firstLine="0"/>
      </w:pPr>
      <w:rPr>
        <w:rFonts w:hint="default"/>
      </w:rPr>
    </w:lvl>
    <w:lvl w:ilvl="1">
      <w:start w:val="1"/>
      <w:numFmt w:val="decimal"/>
      <w:pStyle w:val="Annex2"/>
      <w:suff w:val="space"/>
      <w:lvlText w:val="%1.%2."/>
      <w:lvlJc w:val="left"/>
      <w:pPr>
        <w:ind w:left="0" w:firstLine="0"/>
      </w:pPr>
      <w:rPr>
        <w:rFonts w:hint="default"/>
      </w:rPr>
    </w:lvl>
    <w:lvl w:ilvl="2">
      <w:start w:val="1"/>
      <w:numFmt w:val="decimal"/>
      <w:pStyle w:val="Annex3"/>
      <w:suff w:val="space"/>
      <w:lvlText w:val="%1.%2.%3."/>
      <w:lvlJc w:val="left"/>
      <w:pPr>
        <w:ind w:left="0" w:firstLine="0"/>
      </w:pPr>
      <w:rPr>
        <w:rFonts w:hint="default"/>
      </w:rPr>
    </w:lvl>
    <w:lvl w:ilvl="3">
      <w:start w:val="1"/>
      <w:numFmt w:val="none"/>
      <w:suff w:val="space"/>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4F05420"/>
    <w:multiLevelType w:val="multilevel"/>
    <w:tmpl w:val="4FF26146"/>
    <w:lvl w:ilvl="0">
      <w:start w:val="1"/>
      <w:numFmt w:val="bullet"/>
      <w:lvlText w:val=""/>
      <w:lvlJc w:val="left"/>
      <w:pPr>
        <w:tabs>
          <w:tab w:val="num" w:pos="357"/>
        </w:tabs>
        <w:ind w:left="720" w:hanging="363"/>
      </w:pPr>
      <w:rPr>
        <w:rFonts w:ascii="Wingdings" w:hAnsi="Wingdings" w:hint="default"/>
      </w:rPr>
    </w:lvl>
    <w:lvl w:ilvl="1">
      <w:start w:val="1"/>
      <w:numFmt w:val="bullet"/>
      <w:lvlRestart w:val="0"/>
      <w:lvlText w:val=""/>
      <w:lvlJc w:val="left"/>
      <w:pPr>
        <w:tabs>
          <w:tab w:val="num" w:pos="1276"/>
        </w:tabs>
        <w:ind w:left="1639" w:hanging="363"/>
      </w:pPr>
      <w:rPr>
        <w:rFonts w:ascii="Wingdings" w:hAnsi="Wingdings" w:hint="default"/>
      </w:rPr>
    </w:lvl>
    <w:lvl w:ilvl="2">
      <w:start w:val="1"/>
      <w:numFmt w:val="bullet"/>
      <w:pStyle w:val="ListBullet2"/>
      <w:lvlText w:val=""/>
      <w:lvlJc w:val="left"/>
      <w:pPr>
        <w:tabs>
          <w:tab w:val="num" w:pos="720"/>
        </w:tabs>
        <w:ind w:left="1077" w:hanging="357"/>
      </w:pPr>
      <w:rPr>
        <w:rFonts w:ascii="Wingdings" w:hAnsi="Wingdings" w:hint="default"/>
      </w:rPr>
    </w:lvl>
    <w:lvl w:ilvl="3">
      <w:start w:val="1"/>
      <w:numFmt w:val="bullet"/>
      <w:pStyle w:val="ListBullet2"/>
      <w:lvlText w:val=""/>
      <w:lvlJc w:val="left"/>
      <w:pPr>
        <w:tabs>
          <w:tab w:val="num" w:pos="1077"/>
        </w:tabs>
        <w:ind w:left="1440" w:hanging="363"/>
      </w:pPr>
      <w:rPr>
        <w:rFonts w:ascii="Wingdings 2" w:hAnsi="Wingdings 2" w:hint="default"/>
      </w:rPr>
    </w:lvl>
    <w:lvl w:ilvl="4">
      <w:start w:val="1"/>
      <w:numFmt w:val="bullet"/>
      <w:pStyle w:val="ListBullet4"/>
      <w:lvlText w:val="o"/>
      <w:lvlJc w:val="left"/>
      <w:pPr>
        <w:tabs>
          <w:tab w:val="num" w:pos="1440"/>
        </w:tabs>
        <w:ind w:left="1797" w:hanging="357"/>
      </w:pPr>
      <w:rPr>
        <w:rFonts w:ascii="Courier New" w:hAnsi="Courier New" w:hint="default"/>
      </w:rPr>
    </w:lvl>
    <w:lvl w:ilvl="5">
      <w:start w:val="1"/>
      <w:numFmt w:val="bullet"/>
      <w:pStyle w:val="ListBullet4"/>
      <w:lvlText w:val="-"/>
      <w:lvlJc w:val="left"/>
      <w:pPr>
        <w:tabs>
          <w:tab w:val="num" w:pos="1797"/>
        </w:tabs>
        <w:ind w:left="2160" w:hanging="363"/>
      </w:pPr>
      <w:rPr>
        <w:rFonts w:ascii="Courier New" w:hAnsi="Courier New" w:hint="default"/>
      </w:rPr>
    </w:lvl>
    <w:lvl w:ilvl="6">
      <w:start w:val="1"/>
      <w:numFmt w:val="bullet"/>
      <w:lvlText w:val="-"/>
      <w:lvlJc w:val="left"/>
      <w:pPr>
        <w:tabs>
          <w:tab w:val="num" w:pos="2160"/>
        </w:tabs>
        <w:ind w:left="2517" w:hanging="357"/>
      </w:pPr>
      <w:rPr>
        <w:rFonts w:ascii="Courier New" w:hAnsi="Courier New" w:hint="default"/>
      </w:rPr>
    </w:lvl>
    <w:lvl w:ilvl="7">
      <w:start w:val="1"/>
      <w:numFmt w:val="decimal"/>
      <w:lvlText w:val="%2.%3.%4.%5.%6.%7.%8"/>
      <w:lvlJc w:val="left"/>
      <w:pPr>
        <w:tabs>
          <w:tab w:val="num" w:pos="2517"/>
        </w:tabs>
        <w:ind w:left="2880" w:hanging="363"/>
      </w:pPr>
      <w:rPr>
        <w:rFonts w:hint="default"/>
      </w:rPr>
    </w:lvl>
    <w:lvl w:ilvl="8">
      <w:start w:val="1"/>
      <w:numFmt w:val="decimal"/>
      <w:lvlText w:val="%2.%3.%4.%5.%6.%7.%9"/>
      <w:lvlJc w:val="left"/>
      <w:pPr>
        <w:tabs>
          <w:tab w:val="num" w:pos="2880"/>
        </w:tabs>
        <w:ind w:left="3238" w:hanging="358"/>
      </w:pPr>
      <w:rPr>
        <w:rFonts w:hint="default"/>
      </w:rPr>
    </w:lvl>
  </w:abstractNum>
  <w:abstractNum w:abstractNumId="5" w15:restartNumberingAfterBreak="0">
    <w:nsid w:val="2D9975B5"/>
    <w:multiLevelType w:val="hybridMultilevel"/>
    <w:tmpl w:val="9B1AB100"/>
    <w:lvl w:ilvl="0" w:tplc="FE48C7FC">
      <w:start w:val="1"/>
      <w:numFmt w:val="bullet"/>
      <w:pStyle w:val="ListDash"/>
      <w:lvlText w:val="–"/>
      <w:lvlJc w:val="left"/>
      <w:pPr>
        <w:tabs>
          <w:tab w:val="num" w:pos="357"/>
        </w:tabs>
        <w:ind w:left="720" w:hanging="363"/>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DD40A7"/>
    <w:multiLevelType w:val="hybridMultilevel"/>
    <w:tmpl w:val="BBBE17F8"/>
    <w:lvl w:ilvl="0" w:tplc="386C16F6">
      <w:start w:val="1"/>
      <w:numFmt w:val="bullet"/>
      <w:pStyle w:val="CheckStyle"/>
      <w:lvlText w:val=""/>
      <w:lvlJc w:val="left"/>
      <w:pPr>
        <w:tabs>
          <w:tab w:val="num" w:pos="720"/>
        </w:tabs>
        <w:ind w:left="720" w:hanging="360"/>
      </w:pPr>
      <w:rPr>
        <w:rFonts w:ascii="Wingdings" w:hAnsi="Wingdings" w:hint="default"/>
        <w:b w:val="0"/>
        <w:i w:val="0"/>
        <w:sz w:val="48"/>
        <w:szCs w:val="48"/>
      </w:rPr>
    </w:lvl>
    <w:lvl w:ilvl="1" w:tplc="8A80F2DA"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A72BD8"/>
    <w:multiLevelType w:val="hybridMultilevel"/>
    <w:tmpl w:val="098C8B26"/>
    <w:lvl w:ilvl="0" w:tplc="C1F8F354">
      <w:start w:val="1"/>
      <w:numFmt w:val="bullet"/>
      <w:pStyle w:val="Gchudng"/>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375D3A6F"/>
    <w:multiLevelType w:val="multilevel"/>
    <w:tmpl w:val="2204551C"/>
    <w:lvl w:ilvl="0">
      <w:start w:val="1"/>
      <w:numFmt w:val="decimal"/>
      <w:pStyle w:val="TableNumber"/>
      <w:suff w:val="space"/>
      <w:lvlText w:val="%1."/>
      <w:lvlJc w:val="left"/>
      <w:pPr>
        <w:ind w:left="284" w:hanging="284"/>
      </w:pPr>
      <w:rPr>
        <w:rFonts w:ascii="Arial" w:hAnsi="Arial" w:hint="default"/>
        <w:sz w:val="18"/>
      </w:rPr>
    </w:lvl>
    <w:lvl w:ilvl="1">
      <w:start w:val="1"/>
      <w:numFmt w:val="lowerLetter"/>
      <w:suff w:val="space"/>
      <w:lvlText w:val="%2."/>
      <w:lvlJc w:val="left"/>
      <w:pPr>
        <w:ind w:left="567" w:hanging="283"/>
      </w:pPr>
      <w:rPr>
        <w:rFonts w:hint="default"/>
      </w:rPr>
    </w:lvl>
    <w:lvl w:ilvl="2">
      <w:start w:val="1"/>
      <w:numFmt w:val="lowerRoman"/>
      <w:suff w:val="space"/>
      <w:lvlText w:val="%3."/>
      <w:lvlJc w:val="left"/>
      <w:pPr>
        <w:ind w:left="851" w:hanging="284"/>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38F676FF"/>
    <w:multiLevelType w:val="hybridMultilevel"/>
    <w:tmpl w:val="4D286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91283"/>
    <w:multiLevelType w:val="multilevel"/>
    <w:tmpl w:val="47560930"/>
    <w:lvl w:ilvl="0">
      <w:start w:val="1"/>
      <w:numFmt w:val="bullet"/>
      <w:pStyle w:val="List2"/>
      <w:lvlText w:val=""/>
      <w:lvlJc w:val="left"/>
      <w:pPr>
        <w:tabs>
          <w:tab w:val="num" w:pos="357"/>
        </w:tabs>
        <w:ind w:left="720" w:hanging="363"/>
      </w:pPr>
      <w:rPr>
        <w:rFonts w:ascii="Wingdings" w:hAnsi="Wingdings" w:hint="default"/>
      </w:rPr>
    </w:lvl>
    <w:lvl w:ilvl="1">
      <w:start w:val="1"/>
      <w:numFmt w:val="decimal"/>
      <w:pStyle w:val="List2"/>
      <w:suff w:val="space"/>
      <w:lvlText w:val="%2."/>
      <w:lvlJc w:val="left"/>
      <w:pPr>
        <w:ind w:left="720" w:hanging="363"/>
      </w:pPr>
      <w:rPr>
        <w:rFonts w:hint="default"/>
      </w:rPr>
    </w:lvl>
    <w:lvl w:ilvl="2">
      <w:start w:val="1"/>
      <w:numFmt w:val="lowerLetter"/>
      <w:pStyle w:val="List2"/>
      <w:suff w:val="space"/>
      <w:lvlText w:val="%3."/>
      <w:lvlJc w:val="left"/>
      <w:pPr>
        <w:ind w:left="1077" w:hanging="357"/>
      </w:pPr>
      <w:rPr>
        <w:rFonts w:hint="default"/>
      </w:rPr>
    </w:lvl>
    <w:lvl w:ilvl="3">
      <w:start w:val="1"/>
      <w:numFmt w:val="lowerRoman"/>
      <w:pStyle w:val="List3"/>
      <w:suff w:val="space"/>
      <w:lvlText w:val="%4."/>
      <w:lvlJc w:val="left"/>
      <w:pPr>
        <w:ind w:left="1440" w:hanging="363"/>
      </w:pPr>
      <w:rPr>
        <w:rFonts w:hint="default"/>
      </w:rPr>
    </w:lvl>
    <w:lvl w:ilvl="4">
      <w:start w:val="1"/>
      <w:numFmt w:val="lowerLetter"/>
      <w:pStyle w:val="List4"/>
      <w:suff w:val="space"/>
      <w:lvlText w:val="(%5)"/>
      <w:lvlJc w:val="left"/>
      <w:pPr>
        <w:ind w:left="1797" w:hanging="357"/>
      </w:pPr>
      <w:rPr>
        <w:rFonts w:hint="default"/>
      </w:rPr>
    </w:lvl>
    <w:lvl w:ilvl="5">
      <w:start w:val="1"/>
      <w:numFmt w:val="lowerRoman"/>
      <w:pStyle w:val="List5"/>
      <w:suff w:val="space"/>
      <w:lvlText w:val="(%6)"/>
      <w:lvlJc w:val="left"/>
      <w:pPr>
        <w:ind w:left="2160" w:hanging="363"/>
      </w:pPr>
      <w:rPr>
        <w:rFonts w:hint="default"/>
      </w:rPr>
    </w:lvl>
    <w:lvl w:ilvl="6">
      <w:start w:val="1"/>
      <w:numFmt w:val="decimal"/>
      <w:lvlText w:val="%7."/>
      <w:lvlJc w:val="left"/>
      <w:pPr>
        <w:tabs>
          <w:tab w:val="num" w:pos="2160"/>
        </w:tabs>
        <w:ind w:left="2517" w:hanging="357"/>
      </w:pPr>
      <w:rPr>
        <w:rFonts w:hint="default"/>
      </w:rPr>
    </w:lvl>
    <w:lvl w:ilvl="7">
      <w:start w:val="1"/>
      <w:numFmt w:val="lowerLetter"/>
      <w:lvlText w:val="%8."/>
      <w:lvlJc w:val="left"/>
      <w:pPr>
        <w:tabs>
          <w:tab w:val="num" w:pos="2517"/>
        </w:tabs>
        <w:ind w:left="2880" w:hanging="363"/>
      </w:pPr>
      <w:rPr>
        <w:rFonts w:hint="default"/>
      </w:rPr>
    </w:lvl>
    <w:lvl w:ilvl="8">
      <w:start w:val="1"/>
      <w:numFmt w:val="lowerRoman"/>
      <w:lvlText w:val="%9."/>
      <w:lvlJc w:val="left"/>
      <w:pPr>
        <w:tabs>
          <w:tab w:val="num" w:pos="2880"/>
        </w:tabs>
        <w:ind w:left="3238" w:hanging="358"/>
      </w:pPr>
      <w:rPr>
        <w:rFonts w:hint="default"/>
      </w:rPr>
    </w:lvl>
  </w:abstractNum>
  <w:abstractNum w:abstractNumId="11" w15:restartNumberingAfterBreak="0">
    <w:nsid w:val="42BF57F7"/>
    <w:multiLevelType w:val="singleLevel"/>
    <w:tmpl w:val="65F27F34"/>
    <w:lvl w:ilvl="0">
      <w:start w:val="1"/>
      <w:numFmt w:val="none"/>
      <w:pStyle w:val="Note"/>
      <w:lvlText w:val="CHÚ Ý -"/>
      <w:lvlJc w:val="left"/>
      <w:pPr>
        <w:tabs>
          <w:tab w:val="num" w:pos="357"/>
        </w:tabs>
        <w:ind w:left="357" w:firstLine="0"/>
      </w:pPr>
      <w:rPr>
        <w:rFonts w:hint="default"/>
        <w:b/>
        <w:i w:val="0"/>
      </w:rPr>
    </w:lvl>
  </w:abstractNum>
  <w:abstractNum w:abstractNumId="12" w15:restartNumberingAfterBreak="0">
    <w:nsid w:val="46590B6A"/>
    <w:multiLevelType w:val="hybridMultilevel"/>
    <w:tmpl w:val="8348C136"/>
    <w:lvl w:ilvl="0" w:tplc="FFFFFFFF">
      <w:start w:val="1"/>
      <w:numFmt w:val="bullet"/>
      <w:pStyle w:val="SelectedStyle"/>
      <w:lvlText w:val=""/>
      <w:lvlJc w:val="left"/>
      <w:pPr>
        <w:tabs>
          <w:tab w:val="num" w:pos="720"/>
        </w:tabs>
        <w:ind w:left="720" w:hanging="360"/>
      </w:pPr>
      <w:rPr>
        <w:rFonts w:ascii="Wingdings" w:hAnsi="Wingdings" w:hint="default"/>
        <w:b w:val="0"/>
        <w:i w:val="0"/>
        <w:sz w:val="48"/>
        <w:szCs w:val="4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0ED1455"/>
    <w:multiLevelType w:val="multilevel"/>
    <w:tmpl w:val="188E7DEA"/>
    <w:lvl w:ilvl="0">
      <w:start w:val="1"/>
      <w:numFmt w:val="bullet"/>
      <w:pStyle w:val="TableBullet"/>
      <w:suff w:val="space"/>
      <w:lvlText w:val=""/>
      <w:lvlJc w:val="left"/>
      <w:pPr>
        <w:ind w:left="284" w:hanging="284"/>
      </w:pPr>
      <w:rPr>
        <w:rFonts w:ascii="Wingdings" w:hAnsi="Wingdings" w:hint="default"/>
        <w:sz w:val="18"/>
      </w:rPr>
    </w:lvl>
    <w:lvl w:ilvl="1">
      <w:start w:val="1"/>
      <w:numFmt w:val="bullet"/>
      <w:suff w:val="space"/>
      <w:lvlText w:val="o"/>
      <w:lvlJc w:val="left"/>
      <w:pPr>
        <w:ind w:left="567" w:hanging="283"/>
      </w:pPr>
      <w:rPr>
        <w:rFonts w:ascii="Courier New" w:hAnsi="Courier New" w:hint="default"/>
      </w:rPr>
    </w:lvl>
    <w:lvl w:ilvl="2">
      <w:start w:val="1"/>
      <w:numFmt w:val="bullet"/>
      <w:suff w:val="space"/>
      <w:lvlText w:val=""/>
      <w:lvlJc w:val="left"/>
      <w:pPr>
        <w:ind w:left="851" w:hanging="284"/>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8135381"/>
    <w:multiLevelType w:val="hybridMultilevel"/>
    <w:tmpl w:val="B8CAD26E"/>
    <w:lvl w:ilvl="0" w:tplc="7A14B3DE">
      <w:start w:val="1"/>
      <w:numFmt w:val="bullet"/>
      <w:pStyle w:val="Chm"/>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A833C2A"/>
    <w:multiLevelType w:val="multilevel"/>
    <w:tmpl w:val="4BF8F482"/>
    <w:lvl w:ilvl="0">
      <w:start w:val="1"/>
      <w:numFmt w:val="upperRoman"/>
      <w:pStyle w:val="Heading1"/>
      <w:suff w:val="space"/>
      <w:lvlText w:val="PHẦN %1."/>
      <w:lvlJc w:val="left"/>
      <w:pPr>
        <w:ind w:left="3507" w:hanging="357"/>
      </w:pPr>
      <w:rPr>
        <w:rFonts w:hint="default"/>
        <w:b/>
        <w:i w:val="0"/>
        <w:sz w:val="32"/>
        <w:szCs w:val="32"/>
      </w:rPr>
    </w:lvl>
    <w:lvl w:ilvl="1">
      <w:start w:val="1"/>
      <w:numFmt w:val="decimal"/>
      <w:pStyle w:val="Heading2"/>
      <w:lvlText w:val="%2."/>
      <w:lvlJc w:val="left"/>
      <w:pPr>
        <w:ind w:left="357" w:hanging="357"/>
      </w:pPr>
      <w:rPr>
        <w:rFonts w:hint="default"/>
        <w:sz w:val="28"/>
        <w:szCs w:val="28"/>
      </w:rPr>
    </w:lvl>
    <w:lvl w:ilvl="2">
      <w:start w:val="1"/>
      <w:numFmt w:val="decimal"/>
      <w:pStyle w:val="Heading3"/>
      <w:suff w:val="space"/>
      <w:lvlText w:val="%2.%3."/>
      <w:lvlJc w:val="left"/>
      <w:pPr>
        <w:ind w:left="2787" w:hanging="357"/>
      </w:pPr>
      <w:rPr>
        <w:rFonts w:hint="default"/>
        <w:sz w:val="28"/>
        <w:szCs w:val="28"/>
      </w:rPr>
    </w:lvl>
    <w:lvl w:ilvl="3">
      <w:start w:val="1"/>
      <w:numFmt w:val="decimal"/>
      <w:pStyle w:val="Heading4"/>
      <w:suff w:val="space"/>
      <w:lvlText w:val="%2.%3.%4."/>
      <w:lvlJc w:val="left"/>
      <w:pPr>
        <w:ind w:left="357" w:hanging="357"/>
      </w:pPr>
    </w:lvl>
    <w:lvl w:ilvl="4">
      <w:start w:val="1"/>
      <w:numFmt w:val="decimal"/>
      <w:pStyle w:val="Heading5"/>
      <w:suff w:val="space"/>
      <w:lvlText w:val="%2.%3.%4.%5."/>
      <w:lvlJc w:val="left"/>
      <w:pPr>
        <w:ind w:left="1067" w:hanging="357"/>
      </w:pPr>
      <w:rPr>
        <w:i w:val="0"/>
        <w:iCs w:val="0"/>
      </w:rPr>
    </w:lvl>
    <w:lvl w:ilvl="5">
      <w:start w:val="1"/>
      <w:numFmt w:val="decimal"/>
      <w:pStyle w:val="Heading6"/>
      <w:suff w:val="space"/>
      <w:lvlText w:val="%2.%3.%4.%5.%6."/>
      <w:lvlJc w:val="left"/>
      <w:pPr>
        <w:ind w:left="357" w:hanging="357"/>
      </w:pPr>
      <w:rPr>
        <w:rFonts w:hint="default"/>
      </w:rPr>
    </w:lvl>
    <w:lvl w:ilvl="6">
      <w:start w:val="1"/>
      <w:numFmt w:val="decimal"/>
      <w:pStyle w:val="Heading7"/>
      <w:suff w:val="space"/>
      <w:lvlText w:val="%2.%3.%4.%5.%6.%7."/>
      <w:lvlJc w:val="left"/>
      <w:pPr>
        <w:ind w:left="357" w:hanging="357"/>
      </w:pPr>
      <w:rPr>
        <w:rFonts w:hint="default"/>
      </w:rPr>
    </w:lvl>
    <w:lvl w:ilvl="7">
      <w:start w:val="1"/>
      <w:numFmt w:val="decimal"/>
      <w:pStyle w:val="Heading8"/>
      <w:suff w:val="space"/>
      <w:lvlText w:val="%2.%3.%4.%5.%6.%7.%8."/>
      <w:lvlJc w:val="left"/>
      <w:pPr>
        <w:ind w:left="357" w:hanging="357"/>
      </w:pPr>
      <w:rPr>
        <w:rFonts w:hint="default"/>
      </w:rPr>
    </w:lvl>
    <w:lvl w:ilvl="8">
      <w:start w:val="1"/>
      <w:numFmt w:val="decimal"/>
      <w:pStyle w:val="Heading9"/>
      <w:suff w:val="space"/>
      <w:lvlText w:val="%2.%3.%4.%5.%6.%7.%8.%9"/>
      <w:lvlJc w:val="left"/>
      <w:pPr>
        <w:ind w:left="357" w:hanging="357"/>
      </w:pPr>
      <w:rPr>
        <w:rFonts w:hint="default"/>
      </w:rPr>
    </w:lvl>
  </w:abstractNum>
  <w:abstractNum w:abstractNumId="16" w15:restartNumberingAfterBreak="0">
    <w:nsid w:val="7C5B12BA"/>
    <w:multiLevelType w:val="hybridMultilevel"/>
    <w:tmpl w:val="3752CD40"/>
    <w:lvl w:ilvl="0" w:tplc="0ECE67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2466973">
    <w:abstractNumId w:val="15"/>
  </w:num>
  <w:num w:numId="2" w16cid:durableId="1186335325">
    <w:abstractNumId w:val="11"/>
  </w:num>
  <w:num w:numId="3" w16cid:durableId="27150370">
    <w:abstractNumId w:val="2"/>
  </w:num>
  <w:num w:numId="4" w16cid:durableId="219486968">
    <w:abstractNumId w:val="10"/>
  </w:num>
  <w:num w:numId="5" w16cid:durableId="113184931">
    <w:abstractNumId w:val="4"/>
  </w:num>
  <w:num w:numId="6" w16cid:durableId="1415321190">
    <w:abstractNumId w:val="5"/>
  </w:num>
  <w:num w:numId="7" w16cid:durableId="1065758572">
    <w:abstractNumId w:val="13"/>
  </w:num>
  <w:num w:numId="8" w16cid:durableId="1776635161">
    <w:abstractNumId w:val="3"/>
  </w:num>
  <w:num w:numId="9" w16cid:durableId="2085838120">
    <w:abstractNumId w:val="8"/>
  </w:num>
  <w:num w:numId="10" w16cid:durableId="1557348800">
    <w:abstractNumId w:val="6"/>
  </w:num>
  <w:num w:numId="11" w16cid:durableId="1122386494">
    <w:abstractNumId w:val="12"/>
  </w:num>
  <w:num w:numId="12" w16cid:durableId="97675799">
    <w:abstractNumId w:val="0"/>
  </w:num>
  <w:num w:numId="13" w16cid:durableId="1029338931">
    <w:abstractNumId w:val="1"/>
  </w:num>
  <w:num w:numId="14" w16cid:durableId="375206227">
    <w:abstractNumId w:val="16"/>
  </w:num>
  <w:num w:numId="15" w16cid:durableId="1474133038">
    <w:abstractNumId w:val="9"/>
  </w:num>
  <w:num w:numId="16" w16cid:durableId="1844515550">
    <w:abstractNumId w:val="7"/>
  </w:num>
  <w:num w:numId="17" w16cid:durableId="1092043208">
    <w:abstractNumId w:val="14"/>
  </w:num>
  <w:num w:numId="18" w16cid:durableId="872378828">
    <w:abstractNumId w:val="14"/>
  </w:num>
  <w:num w:numId="19" w16cid:durableId="646787582">
    <w:abstractNumId w:val="14"/>
  </w:num>
  <w:num w:numId="20" w16cid:durableId="1641037340">
    <w:abstractNumId w:val="5"/>
  </w:num>
  <w:num w:numId="21" w16cid:durableId="1985810279">
    <w:abstractNumId w:val="14"/>
  </w:num>
  <w:num w:numId="22" w16cid:durableId="127480230">
    <w:abstractNumId w:val="14"/>
  </w:num>
  <w:num w:numId="23" w16cid:durableId="1602833081">
    <w:abstractNumId w:val="14"/>
  </w:num>
  <w:num w:numId="24" w16cid:durableId="2016876198">
    <w:abstractNumId w:val="14"/>
  </w:num>
  <w:num w:numId="25" w16cid:durableId="1408647063">
    <w:abstractNumId w:val="14"/>
  </w:num>
  <w:num w:numId="26" w16cid:durableId="429083265">
    <w:abstractNumId w:val="14"/>
  </w:num>
  <w:num w:numId="27" w16cid:durableId="815148324">
    <w:abstractNumId w:val="14"/>
  </w:num>
  <w:num w:numId="28" w16cid:durableId="774709003">
    <w:abstractNumId w:val="14"/>
  </w:num>
  <w:num w:numId="29" w16cid:durableId="1263878290">
    <w:abstractNumId w:val="14"/>
  </w:num>
  <w:num w:numId="30" w16cid:durableId="1733575518">
    <w:abstractNumId w:val="5"/>
  </w:num>
  <w:num w:numId="31" w16cid:durableId="1537965125">
    <w:abstractNumId w:val="5"/>
  </w:num>
  <w:num w:numId="32" w16cid:durableId="673461736">
    <w:abstractNumId w:val="5"/>
  </w:num>
  <w:num w:numId="33" w16cid:durableId="289869595">
    <w:abstractNumId w:val="14"/>
  </w:num>
  <w:num w:numId="34" w16cid:durableId="1375084104">
    <w:abstractNumId w:val="5"/>
  </w:num>
  <w:num w:numId="35" w16cid:durableId="1270115745">
    <w:abstractNumId w:val="14"/>
  </w:num>
  <w:num w:numId="36" w16cid:durableId="1192306934">
    <w:abstractNumId w:val="15"/>
  </w:num>
  <w:num w:numId="37" w16cid:durableId="830751372">
    <w:abstractNumId w:val="15"/>
  </w:num>
  <w:num w:numId="38" w16cid:durableId="1898587643">
    <w:abstractNumId w:val="15"/>
  </w:num>
  <w:num w:numId="39" w16cid:durableId="373895633">
    <w:abstractNumId w:val="15"/>
  </w:num>
  <w:num w:numId="40" w16cid:durableId="8261732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18297941">
    <w:abstractNumId w:val="5"/>
  </w:num>
  <w:num w:numId="42" w16cid:durableId="6229224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82758299">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6" w:nlCheck="1" w:checkStyle="0"/>
  <w:activeWritingStyle w:appName="MSWord" w:lang="en-US" w:vendorID="64" w:dllVersion="4096"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57"/>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798"/>
    <w:rsid w:val="00000140"/>
    <w:rsid w:val="00002B08"/>
    <w:rsid w:val="00002BD0"/>
    <w:rsid w:val="00005032"/>
    <w:rsid w:val="000055AF"/>
    <w:rsid w:val="00010360"/>
    <w:rsid w:val="000115F8"/>
    <w:rsid w:val="00011DFF"/>
    <w:rsid w:val="00012393"/>
    <w:rsid w:val="00012C10"/>
    <w:rsid w:val="00016489"/>
    <w:rsid w:val="00017D0A"/>
    <w:rsid w:val="000206BF"/>
    <w:rsid w:val="00021D63"/>
    <w:rsid w:val="00023C66"/>
    <w:rsid w:val="00024701"/>
    <w:rsid w:val="000249DA"/>
    <w:rsid w:val="00024A5A"/>
    <w:rsid w:val="00024FAE"/>
    <w:rsid w:val="000263D5"/>
    <w:rsid w:val="00030249"/>
    <w:rsid w:val="0003406D"/>
    <w:rsid w:val="00035E32"/>
    <w:rsid w:val="00035E52"/>
    <w:rsid w:val="0003738C"/>
    <w:rsid w:val="000373BD"/>
    <w:rsid w:val="0004046B"/>
    <w:rsid w:val="00040710"/>
    <w:rsid w:val="0004076A"/>
    <w:rsid w:val="000409E7"/>
    <w:rsid w:val="00042713"/>
    <w:rsid w:val="00043EBF"/>
    <w:rsid w:val="0004550A"/>
    <w:rsid w:val="00046B2B"/>
    <w:rsid w:val="00046C35"/>
    <w:rsid w:val="00047926"/>
    <w:rsid w:val="000501D5"/>
    <w:rsid w:val="00050A8A"/>
    <w:rsid w:val="0005146F"/>
    <w:rsid w:val="00051798"/>
    <w:rsid w:val="00053A5A"/>
    <w:rsid w:val="000541B3"/>
    <w:rsid w:val="000541F4"/>
    <w:rsid w:val="0005489A"/>
    <w:rsid w:val="00055368"/>
    <w:rsid w:val="00057A0B"/>
    <w:rsid w:val="0006042B"/>
    <w:rsid w:val="000608BD"/>
    <w:rsid w:val="000610C1"/>
    <w:rsid w:val="00061E7F"/>
    <w:rsid w:val="00062356"/>
    <w:rsid w:val="00062659"/>
    <w:rsid w:val="000651BC"/>
    <w:rsid w:val="000657A8"/>
    <w:rsid w:val="000677D3"/>
    <w:rsid w:val="0007143C"/>
    <w:rsid w:val="00071CEB"/>
    <w:rsid w:val="00072279"/>
    <w:rsid w:val="00074DCB"/>
    <w:rsid w:val="00075068"/>
    <w:rsid w:val="000751FB"/>
    <w:rsid w:val="00075464"/>
    <w:rsid w:val="0007564D"/>
    <w:rsid w:val="000760BE"/>
    <w:rsid w:val="00076159"/>
    <w:rsid w:val="0007674E"/>
    <w:rsid w:val="00076FAF"/>
    <w:rsid w:val="00080076"/>
    <w:rsid w:val="00080C76"/>
    <w:rsid w:val="000810C4"/>
    <w:rsid w:val="000813E1"/>
    <w:rsid w:val="00082476"/>
    <w:rsid w:val="00082D8D"/>
    <w:rsid w:val="00082EFC"/>
    <w:rsid w:val="000830F0"/>
    <w:rsid w:val="00083B4F"/>
    <w:rsid w:val="00084C51"/>
    <w:rsid w:val="00087789"/>
    <w:rsid w:val="0009011A"/>
    <w:rsid w:val="00090F33"/>
    <w:rsid w:val="00091EFD"/>
    <w:rsid w:val="000925FF"/>
    <w:rsid w:val="00095320"/>
    <w:rsid w:val="00095A36"/>
    <w:rsid w:val="000968DB"/>
    <w:rsid w:val="000969AE"/>
    <w:rsid w:val="000975B3"/>
    <w:rsid w:val="0009796E"/>
    <w:rsid w:val="000A06E7"/>
    <w:rsid w:val="000A0CF7"/>
    <w:rsid w:val="000A334C"/>
    <w:rsid w:val="000A3AAF"/>
    <w:rsid w:val="000A6E50"/>
    <w:rsid w:val="000A7218"/>
    <w:rsid w:val="000A7660"/>
    <w:rsid w:val="000B1264"/>
    <w:rsid w:val="000B17F5"/>
    <w:rsid w:val="000B2594"/>
    <w:rsid w:val="000B269B"/>
    <w:rsid w:val="000B26CD"/>
    <w:rsid w:val="000B28B1"/>
    <w:rsid w:val="000B2C8C"/>
    <w:rsid w:val="000B352A"/>
    <w:rsid w:val="000B5FB7"/>
    <w:rsid w:val="000B6A21"/>
    <w:rsid w:val="000B6AF8"/>
    <w:rsid w:val="000C098D"/>
    <w:rsid w:val="000C1126"/>
    <w:rsid w:val="000C15A7"/>
    <w:rsid w:val="000C4641"/>
    <w:rsid w:val="000C46D9"/>
    <w:rsid w:val="000C4F26"/>
    <w:rsid w:val="000C5DED"/>
    <w:rsid w:val="000C726A"/>
    <w:rsid w:val="000D0A09"/>
    <w:rsid w:val="000D2093"/>
    <w:rsid w:val="000D2292"/>
    <w:rsid w:val="000D3692"/>
    <w:rsid w:val="000D4241"/>
    <w:rsid w:val="000D5455"/>
    <w:rsid w:val="000D59BC"/>
    <w:rsid w:val="000D697B"/>
    <w:rsid w:val="000D74ED"/>
    <w:rsid w:val="000E06E1"/>
    <w:rsid w:val="000E212D"/>
    <w:rsid w:val="000E21F3"/>
    <w:rsid w:val="000E5876"/>
    <w:rsid w:val="000E591B"/>
    <w:rsid w:val="000E70F7"/>
    <w:rsid w:val="000E739F"/>
    <w:rsid w:val="000F0262"/>
    <w:rsid w:val="000F0CBB"/>
    <w:rsid w:val="000F0DD3"/>
    <w:rsid w:val="000F0F7F"/>
    <w:rsid w:val="000F1ED8"/>
    <w:rsid w:val="000F2599"/>
    <w:rsid w:val="000F69ED"/>
    <w:rsid w:val="001000F8"/>
    <w:rsid w:val="00102120"/>
    <w:rsid w:val="00105FBE"/>
    <w:rsid w:val="00106ABD"/>
    <w:rsid w:val="00106EEA"/>
    <w:rsid w:val="0010728D"/>
    <w:rsid w:val="00107724"/>
    <w:rsid w:val="00107F17"/>
    <w:rsid w:val="00110038"/>
    <w:rsid w:val="00112256"/>
    <w:rsid w:val="00113514"/>
    <w:rsid w:val="00115D84"/>
    <w:rsid w:val="00115FBD"/>
    <w:rsid w:val="00117A81"/>
    <w:rsid w:val="00120D6C"/>
    <w:rsid w:val="00121BDA"/>
    <w:rsid w:val="00124817"/>
    <w:rsid w:val="00124C32"/>
    <w:rsid w:val="001254C4"/>
    <w:rsid w:val="00125FDA"/>
    <w:rsid w:val="00125FE7"/>
    <w:rsid w:val="00126E85"/>
    <w:rsid w:val="00127E84"/>
    <w:rsid w:val="001307FB"/>
    <w:rsid w:val="00130DBA"/>
    <w:rsid w:val="00131058"/>
    <w:rsid w:val="00131D80"/>
    <w:rsid w:val="00131E95"/>
    <w:rsid w:val="00132701"/>
    <w:rsid w:val="001330CC"/>
    <w:rsid w:val="00133944"/>
    <w:rsid w:val="00133F39"/>
    <w:rsid w:val="00134240"/>
    <w:rsid w:val="0013424D"/>
    <w:rsid w:val="0013524A"/>
    <w:rsid w:val="0013541F"/>
    <w:rsid w:val="001359B6"/>
    <w:rsid w:val="00137773"/>
    <w:rsid w:val="0013780C"/>
    <w:rsid w:val="00137982"/>
    <w:rsid w:val="00137C04"/>
    <w:rsid w:val="00140514"/>
    <w:rsid w:val="001415B4"/>
    <w:rsid w:val="00141BA4"/>
    <w:rsid w:val="001420A5"/>
    <w:rsid w:val="00142852"/>
    <w:rsid w:val="00142A77"/>
    <w:rsid w:val="00143545"/>
    <w:rsid w:val="00143551"/>
    <w:rsid w:val="0014469B"/>
    <w:rsid w:val="00144ADF"/>
    <w:rsid w:val="00145A16"/>
    <w:rsid w:val="00145AE8"/>
    <w:rsid w:val="00145FF5"/>
    <w:rsid w:val="00146F83"/>
    <w:rsid w:val="001474A8"/>
    <w:rsid w:val="00147B08"/>
    <w:rsid w:val="0015033D"/>
    <w:rsid w:val="00150B37"/>
    <w:rsid w:val="001512D9"/>
    <w:rsid w:val="00151DA9"/>
    <w:rsid w:val="00153466"/>
    <w:rsid w:val="0015454D"/>
    <w:rsid w:val="00154CD0"/>
    <w:rsid w:val="00154FD9"/>
    <w:rsid w:val="001573F1"/>
    <w:rsid w:val="00157BE1"/>
    <w:rsid w:val="0016043B"/>
    <w:rsid w:val="00162A15"/>
    <w:rsid w:val="001635C3"/>
    <w:rsid w:val="00163CF4"/>
    <w:rsid w:val="00163D92"/>
    <w:rsid w:val="00164274"/>
    <w:rsid w:val="00164A24"/>
    <w:rsid w:val="00165BE0"/>
    <w:rsid w:val="001662B4"/>
    <w:rsid w:val="00170DB9"/>
    <w:rsid w:val="00173223"/>
    <w:rsid w:val="00173DA1"/>
    <w:rsid w:val="00175D34"/>
    <w:rsid w:val="00176A28"/>
    <w:rsid w:val="001772F7"/>
    <w:rsid w:val="001814A9"/>
    <w:rsid w:val="00181829"/>
    <w:rsid w:val="00182332"/>
    <w:rsid w:val="001824F5"/>
    <w:rsid w:val="00182F40"/>
    <w:rsid w:val="00183503"/>
    <w:rsid w:val="001835A7"/>
    <w:rsid w:val="001839ED"/>
    <w:rsid w:val="00183DDF"/>
    <w:rsid w:val="00184215"/>
    <w:rsid w:val="00184894"/>
    <w:rsid w:val="00185A11"/>
    <w:rsid w:val="00186EB9"/>
    <w:rsid w:val="00187E69"/>
    <w:rsid w:val="00190442"/>
    <w:rsid w:val="001916B4"/>
    <w:rsid w:val="00192F15"/>
    <w:rsid w:val="00194869"/>
    <w:rsid w:val="00194A44"/>
    <w:rsid w:val="00195D24"/>
    <w:rsid w:val="00196ABD"/>
    <w:rsid w:val="00197A0B"/>
    <w:rsid w:val="001A1036"/>
    <w:rsid w:val="001A130F"/>
    <w:rsid w:val="001A1ADB"/>
    <w:rsid w:val="001A279B"/>
    <w:rsid w:val="001A281D"/>
    <w:rsid w:val="001A5830"/>
    <w:rsid w:val="001A6B9F"/>
    <w:rsid w:val="001A76CE"/>
    <w:rsid w:val="001B0B32"/>
    <w:rsid w:val="001B3722"/>
    <w:rsid w:val="001B379A"/>
    <w:rsid w:val="001B3BC1"/>
    <w:rsid w:val="001B59B4"/>
    <w:rsid w:val="001B6AFA"/>
    <w:rsid w:val="001C0645"/>
    <w:rsid w:val="001C084C"/>
    <w:rsid w:val="001C0C35"/>
    <w:rsid w:val="001C1AA4"/>
    <w:rsid w:val="001C1FC5"/>
    <w:rsid w:val="001C403A"/>
    <w:rsid w:val="001C48C7"/>
    <w:rsid w:val="001C4B8E"/>
    <w:rsid w:val="001C5811"/>
    <w:rsid w:val="001C6316"/>
    <w:rsid w:val="001C72F3"/>
    <w:rsid w:val="001C7DD6"/>
    <w:rsid w:val="001C7F74"/>
    <w:rsid w:val="001D0CFB"/>
    <w:rsid w:val="001D1F47"/>
    <w:rsid w:val="001D21FB"/>
    <w:rsid w:val="001D24E3"/>
    <w:rsid w:val="001D3229"/>
    <w:rsid w:val="001D58FE"/>
    <w:rsid w:val="001D5ABB"/>
    <w:rsid w:val="001D60D1"/>
    <w:rsid w:val="001D71B2"/>
    <w:rsid w:val="001D7A84"/>
    <w:rsid w:val="001E0307"/>
    <w:rsid w:val="001E172D"/>
    <w:rsid w:val="001E27CF"/>
    <w:rsid w:val="001E2DE0"/>
    <w:rsid w:val="001E3F91"/>
    <w:rsid w:val="001E4E82"/>
    <w:rsid w:val="001E7FB5"/>
    <w:rsid w:val="001F1CED"/>
    <w:rsid w:val="001F27A0"/>
    <w:rsid w:val="001F3125"/>
    <w:rsid w:val="001F3F96"/>
    <w:rsid w:val="001F58BD"/>
    <w:rsid w:val="001F5D0B"/>
    <w:rsid w:val="001F6097"/>
    <w:rsid w:val="001F7D49"/>
    <w:rsid w:val="0020227E"/>
    <w:rsid w:val="00202905"/>
    <w:rsid w:val="0020319B"/>
    <w:rsid w:val="00203DF8"/>
    <w:rsid w:val="002042DF"/>
    <w:rsid w:val="00205BDA"/>
    <w:rsid w:val="00205C15"/>
    <w:rsid w:val="002062E9"/>
    <w:rsid w:val="00210483"/>
    <w:rsid w:val="002105BE"/>
    <w:rsid w:val="002107B4"/>
    <w:rsid w:val="0021083D"/>
    <w:rsid w:val="00210879"/>
    <w:rsid w:val="00212F21"/>
    <w:rsid w:val="0021312F"/>
    <w:rsid w:val="002154B4"/>
    <w:rsid w:val="00217175"/>
    <w:rsid w:val="0021726B"/>
    <w:rsid w:val="00224F28"/>
    <w:rsid w:val="00226C7F"/>
    <w:rsid w:val="00227A35"/>
    <w:rsid w:val="00227F2B"/>
    <w:rsid w:val="00230011"/>
    <w:rsid w:val="0023168B"/>
    <w:rsid w:val="00233607"/>
    <w:rsid w:val="00233661"/>
    <w:rsid w:val="002346A3"/>
    <w:rsid w:val="00235E36"/>
    <w:rsid w:val="00241A53"/>
    <w:rsid w:val="00241D60"/>
    <w:rsid w:val="00243314"/>
    <w:rsid w:val="00243552"/>
    <w:rsid w:val="00243994"/>
    <w:rsid w:val="002439DB"/>
    <w:rsid w:val="002463F8"/>
    <w:rsid w:val="00246C23"/>
    <w:rsid w:val="0024777F"/>
    <w:rsid w:val="00250DC7"/>
    <w:rsid w:val="00252C03"/>
    <w:rsid w:val="00253368"/>
    <w:rsid w:val="00255088"/>
    <w:rsid w:val="002560D4"/>
    <w:rsid w:val="002560F3"/>
    <w:rsid w:val="002572CF"/>
    <w:rsid w:val="002578EA"/>
    <w:rsid w:val="00257E13"/>
    <w:rsid w:val="00257F3F"/>
    <w:rsid w:val="00263231"/>
    <w:rsid w:val="002633CC"/>
    <w:rsid w:val="002644D8"/>
    <w:rsid w:val="00265AA0"/>
    <w:rsid w:val="0026699C"/>
    <w:rsid w:val="00267375"/>
    <w:rsid w:val="0027133F"/>
    <w:rsid w:val="00274756"/>
    <w:rsid w:val="002747F0"/>
    <w:rsid w:val="00275F02"/>
    <w:rsid w:val="00276FCD"/>
    <w:rsid w:val="0027787B"/>
    <w:rsid w:val="00277C9B"/>
    <w:rsid w:val="0028110F"/>
    <w:rsid w:val="0028236D"/>
    <w:rsid w:val="002827AA"/>
    <w:rsid w:val="00282D8E"/>
    <w:rsid w:val="00285538"/>
    <w:rsid w:val="002863CA"/>
    <w:rsid w:val="00286638"/>
    <w:rsid w:val="002904C6"/>
    <w:rsid w:val="002916D1"/>
    <w:rsid w:val="00291B59"/>
    <w:rsid w:val="00291BE4"/>
    <w:rsid w:val="0029264F"/>
    <w:rsid w:val="002927D6"/>
    <w:rsid w:val="00292DE4"/>
    <w:rsid w:val="002943C0"/>
    <w:rsid w:val="00294613"/>
    <w:rsid w:val="0029484A"/>
    <w:rsid w:val="0029495C"/>
    <w:rsid w:val="00295583"/>
    <w:rsid w:val="002A04E1"/>
    <w:rsid w:val="002A0CE7"/>
    <w:rsid w:val="002A1097"/>
    <w:rsid w:val="002A1643"/>
    <w:rsid w:val="002A1E70"/>
    <w:rsid w:val="002A3004"/>
    <w:rsid w:val="002A3D95"/>
    <w:rsid w:val="002A591D"/>
    <w:rsid w:val="002A6986"/>
    <w:rsid w:val="002A6A57"/>
    <w:rsid w:val="002A70A1"/>
    <w:rsid w:val="002A7D92"/>
    <w:rsid w:val="002B0B3D"/>
    <w:rsid w:val="002B0ED4"/>
    <w:rsid w:val="002B2863"/>
    <w:rsid w:val="002B3351"/>
    <w:rsid w:val="002B5071"/>
    <w:rsid w:val="002B6EAD"/>
    <w:rsid w:val="002C03CB"/>
    <w:rsid w:val="002C06C7"/>
    <w:rsid w:val="002C0733"/>
    <w:rsid w:val="002C0E99"/>
    <w:rsid w:val="002C1377"/>
    <w:rsid w:val="002C1742"/>
    <w:rsid w:val="002C24ED"/>
    <w:rsid w:val="002C2B16"/>
    <w:rsid w:val="002C61CB"/>
    <w:rsid w:val="002C6561"/>
    <w:rsid w:val="002C6704"/>
    <w:rsid w:val="002C6DA0"/>
    <w:rsid w:val="002C73CC"/>
    <w:rsid w:val="002C7975"/>
    <w:rsid w:val="002D14DA"/>
    <w:rsid w:val="002D1D2D"/>
    <w:rsid w:val="002D2870"/>
    <w:rsid w:val="002D36A6"/>
    <w:rsid w:val="002D3E84"/>
    <w:rsid w:val="002D55DD"/>
    <w:rsid w:val="002D5DBB"/>
    <w:rsid w:val="002D6662"/>
    <w:rsid w:val="002E01A5"/>
    <w:rsid w:val="002E0215"/>
    <w:rsid w:val="002E042B"/>
    <w:rsid w:val="002E1BBC"/>
    <w:rsid w:val="002E226C"/>
    <w:rsid w:val="002E4493"/>
    <w:rsid w:val="002E5FDA"/>
    <w:rsid w:val="002E676E"/>
    <w:rsid w:val="002F1942"/>
    <w:rsid w:val="002F3605"/>
    <w:rsid w:val="002F3707"/>
    <w:rsid w:val="002F4CDF"/>
    <w:rsid w:val="002F586D"/>
    <w:rsid w:val="002F612F"/>
    <w:rsid w:val="002F6A4C"/>
    <w:rsid w:val="002F75AE"/>
    <w:rsid w:val="0030122F"/>
    <w:rsid w:val="00301456"/>
    <w:rsid w:val="0030168E"/>
    <w:rsid w:val="00301D1D"/>
    <w:rsid w:val="00302D63"/>
    <w:rsid w:val="00302E82"/>
    <w:rsid w:val="0030310F"/>
    <w:rsid w:val="00303F48"/>
    <w:rsid w:val="0030442B"/>
    <w:rsid w:val="003053CD"/>
    <w:rsid w:val="00310617"/>
    <w:rsid w:val="00310873"/>
    <w:rsid w:val="00310904"/>
    <w:rsid w:val="00312F58"/>
    <w:rsid w:val="003133B8"/>
    <w:rsid w:val="003137C6"/>
    <w:rsid w:val="003137D3"/>
    <w:rsid w:val="00315179"/>
    <w:rsid w:val="0031602F"/>
    <w:rsid w:val="003165F0"/>
    <w:rsid w:val="003178AC"/>
    <w:rsid w:val="00317926"/>
    <w:rsid w:val="003205E3"/>
    <w:rsid w:val="00320630"/>
    <w:rsid w:val="00321319"/>
    <w:rsid w:val="00321CC7"/>
    <w:rsid w:val="00321E22"/>
    <w:rsid w:val="0032300B"/>
    <w:rsid w:val="003234A0"/>
    <w:rsid w:val="00324303"/>
    <w:rsid w:val="00324AEE"/>
    <w:rsid w:val="00324B16"/>
    <w:rsid w:val="00324F20"/>
    <w:rsid w:val="0032548A"/>
    <w:rsid w:val="00325649"/>
    <w:rsid w:val="00325654"/>
    <w:rsid w:val="00325E42"/>
    <w:rsid w:val="00326D44"/>
    <w:rsid w:val="00330EC6"/>
    <w:rsid w:val="00332B21"/>
    <w:rsid w:val="0033396E"/>
    <w:rsid w:val="00333C4A"/>
    <w:rsid w:val="003345DC"/>
    <w:rsid w:val="00334EE6"/>
    <w:rsid w:val="003363FD"/>
    <w:rsid w:val="0033646D"/>
    <w:rsid w:val="00337074"/>
    <w:rsid w:val="0034103B"/>
    <w:rsid w:val="0034306F"/>
    <w:rsid w:val="0034396A"/>
    <w:rsid w:val="003444AD"/>
    <w:rsid w:val="00345DD7"/>
    <w:rsid w:val="00346B53"/>
    <w:rsid w:val="00347266"/>
    <w:rsid w:val="0034753C"/>
    <w:rsid w:val="003475E1"/>
    <w:rsid w:val="003504CE"/>
    <w:rsid w:val="00350870"/>
    <w:rsid w:val="00351B7B"/>
    <w:rsid w:val="00351C38"/>
    <w:rsid w:val="00352EAE"/>
    <w:rsid w:val="0035465F"/>
    <w:rsid w:val="003570FB"/>
    <w:rsid w:val="003579A3"/>
    <w:rsid w:val="0036008E"/>
    <w:rsid w:val="00360C2A"/>
    <w:rsid w:val="00361EB8"/>
    <w:rsid w:val="00362775"/>
    <w:rsid w:val="00362ACA"/>
    <w:rsid w:val="003661D7"/>
    <w:rsid w:val="003672F8"/>
    <w:rsid w:val="003703FF"/>
    <w:rsid w:val="00370C99"/>
    <w:rsid w:val="00370E4D"/>
    <w:rsid w:val="00370E51"/>
    <w:rsid w:val="00371E0F"/>
    <w:rsid w:val="003734EF"/>
    <w:rsid w:val="003742FD"/>
    <w:rsid w:val="0037444A"/>
    <w:rsid w:val="00374748"/>
    <w:rsid w:val="00374FD6"/>
    <w:rsid w:val="00375295"/>
    <w:rsid w:val="00375968"/>
    <w:rsid w:val="00376AEC"/>
    <w:rsid w:val="00377359"/>
    <w:rsid w:val="003779EC"/>
    <w:rsid w:val="00377AF6"/>
    <w:rsid w:val="0038073E"/>
    <w:rsid w:val="003813E6"/>
    <w:rsid w:val="00381F93"/>
    <w:rsid w:val="003821AA"/>
    <w:rsid w:val="00382614"/>
    <w:rsid w:val="003847AB"/>
    <w:rsid w:val="00384A37"/>
    <w:rsid w:val="00387884"/>
    <w:rsid w:val="00390597"/>
    <w:rsid w:val="003907F6"/>
    <w:rsid w:val="003909BB"/>
    <w:rsid w:val="00391035"/>
    <w:rsid w:val="0039184B"/>
    <w:rsid w:val="003929C7"/>
    <w:rsid w:val="00392B82"/>
    <w:rsid w:val="003951CA"/>
    <w:rsid w:val="00396213"/>
    <w:rsid w:val="003965A8"/>
    <w:rsid w:val="00396B57"/>
    <w:rsid w:val="003A013A"/>
    <w:rsid w:val="003A1E2A"/>
    <w:rsid w:val="003A33D9"/>
    <w:rsid w:val="003A5210"/>
    <w:rsid w:val="003A52F1"/>
    <w:rsid w:val="003A5894"/>
    <w:rsid w:val="003A6372"/>
    <w:rsid w:val="003A7049"/>
    <w:rsid w:val="003A757F"/>
    <w:rsid w:val="003B131F"/>
    <w:rsid w:val="003B2A91"/>
    <w:rsid w:val="003B32AD"/>
    <w:rsid w:val="003B396F"/>
    <w:rsid w:val="003B494E"/>
    <w:rsid w:val="003B4D4E"/>
    <w:rsid w:val="003B6CAF"/>
    <w:rsid w:val="003B75FA"/>
    <w:rsid w:val="003C0BE6"/>
    <w:rsid w:val="003C1342"/>
    <w:rsid w:val="003C2076"/>
    <w:rsid w:val="003C20E7"/>
    <w:rsid w:val="003C2A31"/>
    <w:rsid w:val="003C2E46"/>
    <w:rsid w:val="003C32A5"/>
    <w:rsid w:val="003C3B37"/>
    <w:rsid w:val="003C43B8"/>
    <w:rsid w:val="003C4FD4"/>
    <w:rsid w:val="003C5235"/>
    <w:rsid w:val="003C5540"/>
    <w:rsid w:val="003C58C9"/>
    <w:rsid w:val="003C60E6"/>
    <w:rsid w:val="003C6859"/>
    <w:rsid w:val="003C6B02"/>
    <w:rsid w:val="003C7534"/>
    <w:rsid w:val="003D24DA"/>
    <w:rsid w:val="003D3021"/>
    <w:rsid w:val="003D3986"/>
    <w:rsid w:val="003D3ED4"/>
    <w:rsid w:val="003D4146"/>
    <w:rsid w:val="003D433F"/>
    <w:rsid w:val="003D4EDD"/>
    <w:rsid w:val="003D54EA"/>
    <w:rsid w:val="003D64B0"/>
    <w:rsid w:val="003D6540"/>
    <w:rsid w:val="003D6C06"/>
    <w:rsid w:val="003D7697"/>
    <w:rsid w:val="003D79D1"/>
    <w:rsid w:val="003E0C4D"/>
    <w:rsid w:val="003E0D45"/>
    <w:rsid w:val="003E2231"/>
    <w:rsid w:val="003E28A3"/>
    <w:rsid w:val="003E2D50"/>
    <w:rsid w:val="003E3C1D"/>
    <w:rsid w:val="003E406C"/>
    <w:rsid w:val="003E4120"/>
    <w:rsid w:val="003E7C6C"/>
    <w:rsid w:val="003F0734"/>
    <w:rsid w:val="003F1EAC"/>
    <w:rsid w:val="003F2729"/>
    <w:rsid w:val="003F2BB0"/>
    <w:rsid w:val="003F3542"/>
    <w:rsid w:val="003F3D42"/>
    <w:rsid w:val="003F43B3"/>
    <w:rsid w:val="003F4E0E"/>
    <w:rsid w:val="003F59F2"/>
    <w:rsid w:val="003F5A8B"/>
    <w:rsid w:val="003F7964"/>
    <w:rsid w:val="004007C1"/>
    <w:rsid w:val="0040188F"/>
    <w:rsid w:val="004031F6"/>
    <w:rsid w:val="004034B6"/>
    <w:rsid w:val="00403F77"/>
    <w:rsid w:val="00404684"/>
    <w:rsid w:val="004047D3"/>
    <w:rsid w:val="004051E8"/>
    <w:rsid w:val="0040711D"/>
    <w:rsid w:val="00411467"/>
    <w:rsid w:val="00411760"/>
    <w:rsid w:val="00411DCB"/>
    <w:rsid w:val="00413436"/>
    <w:rsid w:val="0041381D"/>
    <w:rsid w:val="00413987"/>
    <w:rsid w:val="00413E4A"/>
    <w:rsid w:val="004165FA"/>
    <w:rsid w:val="0042025F"/>
    <w:rsid w:val="00420271"/>
    <w:rsid w:val="004209B0"/>
    <w:rsid w:val="00420ADF"/>
    <w:rsid w:val="00423B9B"/>
    <w:rsid w:val="00423D7F"/>
    <w:rsid w:val="00424359"/>
    <w:rsid w:val="00424F59"/>
    <w:rsid w:val="00425BEC"/>
    <w:rsid w:val="00425E79"/>
    <w:rsid w:val="004270AD"/>
    <w:rsid w:val="00427FD5"/>
    <w:rsid w:val="004307E7"/>
    <w:rsid w:val="00430EE0"/>
    <w:rsid w:val="00431567"/>
    <w:rsid w:val="00431FD7"/>
    <w:rsid w:val="00432158"/>
    <w:rsid w:val="00432A64"/>
    <w:rsid w:val="004411BB"/>
    <w:rsid w:val="004418D6"/>
    <w:rsid w:val="00442BDB"/>
    <w:rsid w:val="00445E00"/>
    <w:rsid w:val="004461DD"/>
    <w:rsid w:val="00446637"/>
    <w:rsid w:val="00446BE2"/>
    <w:rsid w:val="00447796"/>
    <w:rsid w:val="004509DC"/>
    <w:rsid w:val="00450F59"/>
    <w:rsid w:val="004516E4"/>
    <w:rsid w:val="00452668"/>
    <w:rsid w:val="004530C1"/>
    <w:rsid w:val="00456AAC"/>
    <w:rsid w:val="00456BE9"/>
    <w:rsid w:val="004571B4"/>
    <w:rsid w:val="00457225"/>
    <w:rsid w:val="00457858"/>
    <w:rsid w:val="00457F63"/>
    <w:rsid w:val="00460271"/>
    <w:rsid w:val="0046057E"/>
    <w:rsid w:val="00460B3F"/>
    <w:rsid w:val="004625FB"/>
    <w:rsid w:val="00463AB5"/>
    <w:rsid w:val="00464CA5"/>
    <w:rsid w:val="00466890"/>
    <w:rsid w:val="00466F96"/>
    <w:rsid w:val="00467652"/>
    <w:rsid w:val="00470775"/>
    <w:rsid w:val="00470E36"/>
    <w:rsid w:val="0047318E"/>
    <w:rsid w:val="00473D89"/>
    <w:rsid w:val="004755DB"/>
    <w:rsid w:val="00476855"/>
    <w:rsid w:val="0047725E"/>
    <w:rsid w:val="00482440"/>
    <w:rsid w:val="004847E0"/>
    <w:rsid w:val="00484E1D"/>
    <w:rsid w:val="0048603F"/>
    <w:rsid w:val="004866F7"/>
    <w:rsid w:val="00486849"/>
    <w:rsid w:val="00486A87"/>
    <w:rsid w:val="00490054"/>
    <w:rsid w:val="0049081C"/>
    <w:rsid w:val="004910AB"/>
    <w:rsid w:val="00491D5E"/>
    <w:rsid w:val="004929B6"/>
    <w:rsid w:val="00492A76"/>
    <w:rsid w:val="00492AA4"/>
    <w:rsid w:val="00492FA0"/>
    <w:rsid w:val="00495249"/>
    <w:rsid w:val="004956C2"/>
    <w:rsid w:val="004957D7"/>
    <w:rsid w:val="00495C33"/>
    <w:rsid w:val="004A03F3"/>
    <w:rsid w:val="004A0596"/>
    <w:rsid w:val="004A07F5"/>
    <w:rsid w:val="004A0DEE"/>
    <w:rsid w:val="004A1D1D"/>
    <w:rsid w:val="004A2603"/>
    <w:rsid w:val="004A2B36"/>
    <w:rsid w:val="004A2E83"/>
    <w:rsid w:val="004A2F90"/>
    <w:rsid w:val="004A585A"/>
    <w:rsid w:val="004A5A92"/>
    <w:rsid w:val="004A5C8D"/>
    <w:rsid w:val="004A79AD"/>
    <w:rsid w:val="004B0533"/>
    <w:rsid w:val="004B0A44"/>
    <w:rsid w:val="004B0C02"/>
    <w:rsid w:val="004B1407"/>
    <w:rsid w:val="004B3089"/>
    <w:rsid w:val="004B3A4C"/>
    <w:rsid w:val="004B3BEC"/>
    <w:rsid w:val="004B6139"/>
    <w:rsid w:val="004B7C2F"/>
    <w:rsid w:val="004C09D0"/>
    <w:rsid w:val="004C2340"/>
    <w:rsid w:val="004C34B5"/>
    <w:rsid w:val="004C50EA"/>
    <w:rsid w:val="004C5708"/>
    <w:rsid w:val="004C60EF"/>
    <w:rsid w:val="004C6573"/>
    <w:rsid w:val="004C72F8"/>
    <w:rsid w:val="004C7E89"/>
    <w:rsid w:val="004D09E2"/>
    <w:rsid w:val="004D2294"/>
    <w:rsid w:val="004D247C"/>
    <w:rsid w:val="004D24B2"/>
    <w:rsid w:val="004D48B0"/>
    <w:rsid w:val="004D5684"/>
    <w:rsid w:val="004D6531"/>
    <w:rsid w:val="004D690D"/>
    <w:rsid w:val="004D6F4A"/>
    <w:rsid w:val="004E04B5"/>
    <w:rsid w:val="004E1529"/>
    <w:rsid w:val="004E1D7D"/>
    <w:rsid w:val="004E2867"/>
    <w:rsid w:val="004E2FF7"/>
    <w:rsid w:val="004E4793"/>
    <w:rsid w:val="004E48E2"/>
    <w:rsid w:val="004E5584"/>
    <w:rsid w:val="004E5595"/>
    <w:rsid w:val="004E5C8C"/>
    <w:rsid w:val="004E668C"/>
    <w:rsid w:val="004E6A73"/>
    <w:rsid w:val="004E6AB7"/>
    <w:rsid w:val="004F22E0"/>
    <w:rsid w:val="004F3BD3"/>
    <w:rsid w:val="004F441E"/>
    <w:rsid w:val="004F4432"/>
    <w:rsid w:val="004F4C0A"/>
    <w:rsid w:val="004F7573"/>
    <w:rsid w:val="004F7A08"/>
    <w:rsid w:val="004F7C66"/>
    <w:rsid w:val="0050233A"/>
    <w:rsid w:val="00502D93"/>
    <w:rsid w:val="00503D78"/>
    <w:rsid w:val="00504635"/>
    <w:rsid w:val="00504A6C"/>
    <w:rsid w:val="00506769"/>
    <w:rsid w:val="005071EB"/>
    <w:rsid w:val="00507CE9"/>
    <w:rsid w:val="00510143"/>
    <w:rsid w:val="00510A1B"/>
    <w:rsid w:val="005110A2"/>
    <w:rsid w:val="005111B5"/>
    <w:rsid w:val="0051332A"/>
    <w:rsid w:val="005134FC"/>
    <w:rsid w:val="00514B42"/>
    <w:rsid w:val="0051589B"/>
    <w:rsid w:val="00517050"/>
    <w:rsid w:val="005174CD"/>
    <w:rsid w:val="00520225"/>
    <w:rsid w:val="005202A1"/>
    <w:rsid w:val="0052038E"/>
    <w:rsid w:val="00520889"/>
    <w:rsid w:val="00520B38"/>
    <w:rsid w:val="00522D0F"/>
    <w:rsid w:val="00522E12"/>
    <w:rsid w:val="00522EC9"/>
    <w:rsid w:val="00522FD7"/>
    <w:rsid w:val="005240C8"/>
    <w:rsid w:val="00525009"/>
    <w:rsid w:val="00525E39"/>
    <w:rsid w:val="00526BDA"/>
    <w:rsid w:val="00526ED7"/>
    <w:rsid w:val="00530DF5"/>
    <w:rsid w:val="005313B7"/>
    <w:rsid w:val="005333DC"/>
    <w:rsid w:val="005346EA"/>
    <w:rsid w:val="00534A66"/>
    <w:rsid w:val="00534AB5"/>
    <w:rsid w:val="00542B80"/>
    <w:rsid w:val="00543909"/>
    <w:rsid w:val="00544460"/>
    <w:rsid w:val="005448B9"/>
    <w:rsid w:val="00544976"/>
    <w:rsid w:val="00544D44"/>
    <w:rsid w:val="00545817"/>
    <w:rsid w:val="00546504"/>
    <w:rsid w:val="00547345"/>
    <w:rsid w:val="00550F2C"/>
    <w:rsid w:val="0055145D"/>
    <w:rsid w:val="0055166B"/>
    <w:rsid w:val="00551A68"/>
    <w:rsid w:val="00551AB3"/>
    <w:rsid w:val="00551AE9"/>
    <w:rsid w:val="00551F4B"/>
    <w:rsid w:val="00552111"/>
    <w:rsid w:val="00552689"/>
    <w:rsid w:val="005537BD"/>
    <w:rsid w:val="00554091"/>
    <w:rsid w:val="00556BB4"/>
    <w:rsid w:val="005602C1"/>
    <w:rsid w:val="00560860"/>
    <w:rsid w:val="00560EC7"/>
    <w:rsid w:val="005615E6"/>
    <w:rsid w:val="0056295E"/>
    <w:rsid w:val="0056343A"/>
    <w:rsid w:val="00564335"/>
    <w:rsid w:val="005654AB"/>
    <w:rsid w:val="00565DE8"/>
    <w:rsid w:val="00566039"/>
    <w:rsid w:val="00566A2A"/>
    <w:rsid w:val="005709F0"/>
    <w:rsid w:val="00570A11"/>
    <w:rsid w:val="00571137"/>
    <w:rsid w:val="00571C3B"/>
    <w:rsid w:val="00571D5D"/>
    <w:rsid w:val="0057303F"/>
    <w:rsid w:val="0057566B"/>
    <w:rsid w:val="005761E2"/>
    <w:rsid w:val="005771AC"/>
    <w:rsid w:val="0058003E"/>
    <w:rsid w:val="00581A40"/>
    <w:rsid w:val="00582E0F"/>
    <w:rsid w:val="0058372A"/>
    <w:rsid w:val="00583D06"/>
    <w:rsid w:val="00586478"/>
    <w:rsid w:val="005868CF"/>
    <w:rsid w:val="00586B46"/>
    <w:rsid w:val="00591F97"/>
    <w:rsid w:val="00592A1B"/>
    <w:rsid w:val="005944CC"/>
    <w:rsid w:val="00594DAA"/>
    <w:rsid w:val="0059731D"/>
    <w:rsid w:val="005974D6"/>
    <w:rsid w:val="005A10DA"/>
    <w:rsid w:val="005A19C9"/>
    <w:rsid w:val="005A2F3E"/>
    <w:rsid w:val="005A32BA"/>
    <w:rsid w:val="005A4114"/>
    <w:rsid w:val="005A577E"/>
    <w:rsid w:val="005A6124"/>
    <w:rsid w:val="005A707B"/>
    <w:rsid w:val="005A777A"/>
    <w:rsid w:val="005A77CC"/>
    <w:rsid w:val="005A7D3B"/>
    <w:rsid w:val="005B0C2C"/>
    <w:rsid w:val="005B14DE"/>
    <w:rsid w:val="005B2870"/>
    <w:rsid w:val="005B4614"/>
    <w:rsid w:val="005B4812"/>
    <w:rsid w:val="005B4A1E"/>
    <w:rsid w:val="005B4B04"/>
    <w:rsid w:val="005B590B"/>
    <w:rsid w:val="005B6A2A"/>
    <w:rsid w:val="005B7021"/>
    <w:rsid w:val="005B7896"/>
    <w:rsid w:val="005C0413"/>
    <w:rsid w:val="005C059F"/>
    <w:rsid w:val="005C1441"/>
    <w:rsid w:val="005C193C"/>
    <w:rsid w:val="005C2552"/>
    <w:rsid w:val="005C3181"/>
    <w:rsid w:val="005C41A7"/>
    <w:rsid w:val="005C4301"/>
    <w:rsid w:val="005C4CBD"/>
    <w:rsid w:val="005C4E0A"/>
    <w:rsid w:val="005C5F8F"/>
    <w:rsid w:val="005C6C23"/>
    <w:rsid w:val="005D0FCF"/>
    <w:rsid w:val="005D1F56"/>
    <w:rsid w:val="005D1F61"/>
    <w:rsid w:val="005D31BE"/>
    <w:rsid w:val="005D3882"/>
    <w:rsid w:val="005D3F18"/>
    <w:rsid w:val="005D42FF"/>
    <w:rsid w:val="005D448B"/>
    <w:rsid w:val="005D6C36"/>
    <w:rsid w:val="005D78D7"/>
    <w:rsid w:val="005E14D4"/>
    <w:rsid w:val="005E2168"/>
    <w:rsid w:val="005E2273"/>
    <w:rsid w:val="005E2343"/>
    <w:rsid w:val="005E29A3"/>
    <w:rsid w:val="005E330E"/>
    <w:rsid w:val="005E3448"/>
    <w:rsid w:val="005E3712"/>
    <w:rsid w:val="005E3993"/>
    <w:rsid w:val="005E4E35"/>
    <w:rsid w:val="005E4F19"/>
    <w:rsid w:val="005E649D"/>
    <w:rsid w:val="005F09B0"/>
    <w:rsid w:val="005F26B0"/>
    <w:rsid w:val="005F26E2"/>
    <w:rsid w:val="005F2E95"/>
    <w:rsid w:val="005F3CD3"/>
    <w:rsid w:val="005F59AD"/>
    <w:rsid w:val="005F59CE"/>
    <w:rsid w:val="005F5A32"/>
    <w:rsid w:val="005F62DF"/>
    <w:rsid w:val="005F6BE1"/>
    <w:rsid w:val="005F6BEB"/>
    <w:rsid w:val="005F6C9F"/>
    <w:rsid w:val="005F7BD1"/>
    <w:rsid w:val="00600919"/>
    <w:rsid w:val="00600E51"/>
    <w:rsid w:val="006011AB"/>
    <w:rsid w:val="00601510"/>
    <w:rsid w:val="00603A8D"/>
    <w:rsid w:val="00603B27"/>
    <w:rsid w:val="00604643"/>
    <w:rsid w:val="006049FB"/>
    <w:rsid w:val="0060592C"/>
    <w:rsid w:val="00606A15"/>
    <w:rsid w:val="00607C6F"/>
    <w:rsid w:val="00610247"/>
    <w:rsid w:val="00611116"/>
    <w:rsid w:val="00612F63"/>
    <w:rsid w:val="0061318B"/>
    <w:rsid w:val="006145F9"/>
    <w:rsid w:val="00615BE3"/>
    <w:rsid w:val="00617260"/>
    <w:rsid w:val="00617559"/>
    <w:rsid w:val="00621679"/>
    <w:rsid w:val="00621DF4"/>
    <w:rsid w:val="0062288E"/>
    <w:rsid w:val="00622BDC"/>
    <w:rsid w:val="006240B5"/>
    <w:rsid w:val="00624177"/>
    <w:rsid w:val="0062417F"/>
    <w:rsid w:val="006241BE"/>
    <w:rsid w:val="00624E6A"/>
    <w:rsid w:val="006254E2"/>
    <w:rsid w:val="00627517"/>
    <w:rsid w:val="00627CB2"/>
    <w:rsid w:val="00631666"/>
    <w:rsid w:val="00632B36"/>
    <w:rsid w:val="00633E9E"/>
    <w:rsid w:val="006345A4"/>
    <w:rsid w:val="00635DE7"/>
    <w:rsid w:val="00636157"/>
    <w:rsid w:val="00640497"/>
    <w:rsid w:val="00640A5A"/>
    <w:rsid w:val="006427B4"/>
    <w:rsid w:val="0064280E"/>
    <w:rsid w:val="00642968"/>
    <w:rsid w:val="006429A1"/>
    <w:rsid w:val="0064411A"/>
    <w:rsid w:val="00646B6E"/>
    <w:rsid w:val="00647B1F"/>
    <w:rsid w:val="0065179F"/>
    <w:rsid w:val="006518A4"/>
    <w:rsid w:val="00652CDB"/>
    <w:rsid w:val="00653CDD"/>
    <w:rsid w:val="006542A8"/>
    <w:rsid w:val="00656046"/>
    <w:rsid w:val="00656C28"/>
    <w:rsid w:val="00657F79"/>
    <w:rsid w:val="00660C41"/>
    <w:rsid w:val="00663539"/>
    <w:rsid w:val="00663BC4"/>
    <w:rsid w:val="00665ABD"/>
    <w:rsid w:val="006707A8"/>
    <w:rsid w:val="006729F0"/>
    <w:rsid w:val="00672ABF"/>
    <w:rsid w:val="00672D65"/>
    <w:rsid w:val="00674723"/>
    <w:rsid w:val="0068025D"/>
    <w:rsid w:val="006818F1"/>
    <w:rsid w:val="006819C5"/>
    <w:rsid w:val="00682E24"/>
    <w:rsid w:val="00683070"/>
    <w:rsid w:val="006838E7"/>
    <w:rsid w:val="00683ABA"/>
    <w:rsid w:val="0068602C"/>
    <w:rsid w:val="00687642"/>
    <w:rsid w:val="00687A07"/>
    <w:rsid w:val="00687EA2"/>
    <w:rsid w:val="00690B82"/>
    <w:rsid w:val="00690E23"/>
    <w:rsid w:val="006910E7"/>
    <w:rsid w:val="006914A3"/>
    <w:rsid w:val="00691C06"/>
    <w:rsid w:val="006929D5"/>
    <w:rsid w:val="00692FB0"/>
    <w:rsid w:val="00695A08"/>
    <w:rsid w:val="00696BC4"/>
    <w:rsid w:val="00696C6D"/>
    <w:rsid w:val="006A0055"/>
    <w:rsid w:val="006A0E0B"/>
    <w:rsid w:val="006A1221"/>
    <w:rsid w:val="006A1324"/>
    <w:rsid w:val="006A1809"/>
    <w:rsid w:val="006A2300"/>
    <w:rsid w:val="006A29C1"/>
    <w:rsid w:val="006A3C8F"/>
    <w:rsid w:val="006A41A4"/>
    <w:rsid w:val="006A4251"/>
    <w:rsid w:val="006A4660"/>
    <w:rsid w:val="006A5059"/>
    <w:rsid w:val="006A68D6"/>
    <w:rsid w:val="006A6E34"/>
    <w:rsid w:val="006A70EC"/>
    <w:rsid w:val="006B1D3E"/>
    <w:rsid w:val="006B26A8"/>
    <w:rsid w:val="006B2B84"/>
    <w:rsid w:val="006B434C"/>
    <w:rsid w:val="006B4B80"/>
    <w:rsid w:val="006B6CD2"/>
    <w:rsid w:val="006B7627"/>
    <w:rsid w:val="006C18D2"/>
    <w:rsid w:val="006C1D10"/>
    <w:rsid w:val="006C227C"/>
    <w:rsid w:val="006C25E2"/>
    <w:rsid w:val="006C4016"/>
    <w:rsid w:val="006C4807"/>
    <w:rsid w:val="006C59DB"/>
    <w:rsid w:val="006C6A00"/>
    <w:rsid w:val="006C6CA6"/>
    <w:rsid w:val="006C6EA3"/>
    <w:rsid w:val="006C7365"/>
    <w:rsid w:val="006C78A5"/>
    <w:rsid w:val="006D1B09"/>
    <w:rsid w:val="006D21EC"/>
    <w:rsid w:val="006D3776"/>
    <w:rsid w:val="006D49C0"/>
    <w:rsid w:val="006D5D47"/>
    <w:rsid w:val="006D622C"/>
    <w:rsid w:val="006D6B04"/>
    <w:rsid w:val="006E0138"/>
    <w:rsid w:val="006E04FB"/>
    <w:rsid w:val="006E076B"/>
    <w:rsid w:val="006E0991"/>
    <w:rsid w:val="006E0EFA"/>
    <w:rsid w:val="006E1439"/>
    <w:rsid w:val="006E1592"/>
    <w:rsid w:val="006E20C8"/>
    <w:rsid w:val="006E227B"/>
    <w:rsid w:val="006E2BC9"/>
    <w:rsid w:val="006E33DB"/>
    <w:rsid w:val="006E3B7A"/>
    <w:rsid w:val="006E465D"/>
    <w:rsid w:val="006E6BA0"/>
    <w:rsid w:val="006E71DA"/>
    <w:rsid w:val="006F04B8"/>
    <w:rsid w:val="006F0C1B"/>
    <w:rsid w:val="006F5584"/>
    <w:rsid w:val="006F62B6"/>
    <w:rsid w:val="006F62DC"/>
    <w:rsid w:val="006F6DDD"/>
    <w:rsid w:val="006F79C8"/>
    <w:rsid w:val="0070008C"/>
    <w:rsid w:val="007010E9"/>
    <w:rsid w:val="007012B8"/>
    <w:rsid w:val="00701D28"/>
    <w:rsid w:val="00702898"/>
    <w:rsid w:val="007031D8"/>
    <w:rsid w:val="00703701"/>
    <w:rsid w:val="00703963"/>
    <w:rsid w:val="00704703"/>
    <w:rsid w:val="00704E53"/>
    <w:rsid w:val="00711821"/>
    <w:rsid w:val="0071275E"/>
    <w:rsid w:val="00712D3D"/>
    <w:rsid w:val="00713C7A"/>
    <w:rsid w:val="007152F2"/>
    <w:rsid w:val="00715C41"/>
    <w:rsid w:val="00716D84"/>
    <w:rsid w:val="00717207"/>
    <w:rsid w:val="007176BB"/>
    <w:rsid w:val="007206F8"/>
    <w:rsid w:val="00721556"/>
    <w:rsid w:val="007215CD"/>
    <w:rsid w:val="007223B4"/>
    <w:rsid w:val="00722882"/>
    <w:rsid w:val="00722E7F"/>
    <w:rsid w:val="00723D95"/>
    <w:rsid w:val="00725085"/>
    <w:rsid w:val="007260A5"/>
    <w:rsid w:val="0072667E"/>
    <w:rsid w:val="00726E4C"/>
    <w:rsid w:val="00727F78"/>
    <w:rsid w:val="007306C6"/>
    <w:rsid w:val="00731401"/>
    <w:rsid w:val="007328CE"/>
    <w:rsid w:val="0073341D"/>
    <w:rsid w:val="007335E9"/>
    <w:rsid w:val="00733EBA"/>
    <w:rsid w:val="007340BA"/>
    <w:rsid w:val="00735236"/>
    <w:rsid w:val="00735258"/>
    <w:rsid w:val="00735394"/>
    <w:rsid w:val="00735FAF"/>
    <w:rsid w:val="0074233A"/>
    <w:rsid w:val="007426B6"/>
    <w:rsid w:val="0074436C"/>
    <w:rsid w:val="00745874"/>
    <w:rsid w:val="00745B0F"/>
    <w:rsid w:val="00746669"/>
    <w:rsid w:val="00747370"/>
    <w:rsid w:val="00750507"/>
    <w:rsid w:val="00750AA0"/>
    <w:rsid w:val="00750DFF"/>
    <w:rsid w:val="007519AF"/>
    <w:rsid w:val="00751B9B"/>
    <w:rsid w:val="00752F79"/>
    <w:rsid w:val="007531D2"/>
    <w:rsid w:val="00756332"/>
    <w:rsid w:val="0076089F"/>
    <w:rsid w:val="00760DFE"/>
    <w:rsid w:val="00761F52"/>
    <w:rsid w:val="00761F60"/>
    <w:rsid w:val="00762779"/>
    <w:rsid w:val="00762AE3"/>
    <w:rsid w:val="00764476"/>
    <w:rsid w:val="0076499A"/>
    <w:rsid w:val="007654E8"/>
    <w:rsid w:val="00766286"/>
    <w:rsid w:val="0076680F"/>
    <w:rsid w:val="0076697B"/>
    <w:rsid w:val="0076710D"/>
    <w:rsid w:val="00771572"/>
    <w:rsid w:val="0077167E"/>
    <w:rsid w:val="00771684"/>
    <w:rsid w:val="0077182D"/>
    <w:rsid w:val="007720F4"/>
    <w:rsid w:val="007721AE"/>
    <w:rsid w:val="00772578"/>
    <w:rsid w:val="00772993"/>
    <w:rsid w:val="00775845"/>
    <w:rsid w:val="007758E5"/>
    <w:rsid w:val="00775DF5"/>
    <w:rsid w:val="007771CB"/>
    <w:rsid w:val="00780341"/>
    <w:rsid w:val="00781A7A"/>
    <w:rsid w:val="0078280E"/>
    <w:rsid w:val="00782823"/>
    <w:rsid w:val="00783B27"/>
    <w:rsid w:val="0078408D"/>
    <w:rsid w:val="0078521E"/>
    <w:rsid w:val="00785D5B"/>
    <w:rsid w:val="00786557"/>
    <w:rsid w:val="00790F05"/>
    <w:rsid w:val="007910D9"/>
    <w:rsid w:val="00791155"/>
    <w:rsid w:val="00791BB5"/>
    <w:rsid w:val="00792EBB"/>
    <w:rsid w:val="00792F8E"/>
    <w:rsid w:val="00794037"/>
    <w:rsid w:val="007959E9"/>
    <w:rsid w:val="00797D65"/>
    <w:rsid w:val="007A042D"/>
    <w:rsid w:val="007A094A"/>
    <w:rsid w:val="007A0D24"/>
    <w:rsid w:val="007A1B11"/>
    <w:rsid w:val="007A2716"/>
    <w:rsid w:val="007A36FF"/>
    <w:rsid w:val="007A3BA8"/>
    <w:rsid w:val="007A3E56"/>
    <w:rsid w:val="007A4A6A"/>
    <w:rsid w:val="007A54D7"/>
    <w:rsid w:val="007A5804"/>
    <w:rsid w:val="007A6473"/>
    <w:rsid w:val="007B02E3"/>
    <w:rsid w:val="007B053B"/>
    <w:rsid w:val="007B1A84"/>
    <w:rsid w:val="007B43DA"/>
    <w:rsid w:val="007B4758"/>
    <w:rsid w:val="007B4CDF"/>
    <w:rsid w:val="007B51E1"/>
    <w:rsid w:val="007B72AD"/>
    <w:rsid w:val="007B7F9C"/>
    <w:rsid w:val="007C1894"/>
    <w:rsid w:val="007C2050"/>
    <w:rsid w:val="007C22EF"/>
    <w:rsid w:val="007C287C"/>
    <w:rsid w:val="007C3BC6"/>
    <w:rsid w:val="007C4F9B"/>
    <w:rsid w:val="007C5D08"/>
    <w:rsid w:val="007C62A2"/>
    <w:rsid w:val="007C62BA"/>
    <w:rsid w:val="007C6A37"/>
    <w:rsid w:val="007D140D"/>
    <w:rsid w:val="007D160C"/>
    <w:rsid w:val="007D2D03"/>
    <w:rsid w:val="007D3C06"/>
    <w:rsid w:val="007D4B9A"/>
    <w:rsid w:val="007D4BDF"/>
    <w:rsid w:val="007D6380"/>
    <w:rsid w:val="007D6763"/>
    <w:rsid w:val="007D6FC9"/>
    <w:rsid w:val="007D7E90"/>
    <w:rsid w:val="007D7F8E"/>
    <w:rsid w:val="007E2036"/>
    <w:rsid w:val="007E2883"/>
    <w:rsid w:val="007E2A35"/>
    <w:rsid w:val="007E2AD4"/>
    <w:rsid w:val="007E32EE"/>
    <w:rsid w:val="007E49BC"/>
    <w:rsid w:val="007E5157"/>
    <w:rsid w:val="007E66AE"/>
    <w:rsid w:val="007E6E6C"/>
    <w:rsid w:val="007E7EB9"/>
    <w:rsid w:val="007F0EF8"/>
    <w:rsid w:val="007F1A1C"/>
    <w:rsid w:val="007F2FD8"/>
    <w:rsid w:val="007F3142"/>
    <w:rsid w:val="007F3663"/>
    <w:rsid w:val="007F3886"/>
    <w:rsid w:val="007F3AF6"/>
    <w:rsid w:val="007F4F41"/>
    <w:rsid w:val="007F5AF4"/>
    <w:rsid w:val="007F6DDB"/>
    <w:rsid w:val="007F7A39"/>
    <w:rsid w:val="007F7E4E"/>
    <w:rsid w:val="00801D59"/>
    <w:rsid w:val="00802283"/>
    <w:rsid w:val="008029D7"/>
    <w:rsid w:val="008059E6"/>
    <w:rsid w:val="008069BF"/>
    <w:rsid w:val="00807183"/>
    <w:rsid w:val="0081000D"/>
    <w:rsid w:val="0081114F"/>
    <w:rsid w:val="00811F71"/>
    <w:rsid w:val="00812067"/>
    <w:rsid w:val="00812E60"/>
    <w:rsid w:val="00812F6B"/>
    <w:rsid w:val="00813168"/>
    <w:rsid w:val="008143D4"/>
    <w:rsid w:val="00814621"/>
    <w:rsid w:val="00814E45"/>
    <w:rsid w:val="00816411"/>
    <w:rsid w:val="0081666C"/>
    <w:rsid w:val="008175E6"/>
    <w:rsid w:val="00817CC9"/>
    <w:rsid w:val="00820144"/>
    <w:rsid w:val="00820B70"/>
    <w:rsid w:val="008220E8"/>
    <w:rsid w:val="0082276E"/>
    <w:rsid w:val="00823790"/>
    <w:rsid w:val="008240CC"/>
    <w:rsid w:val="008246FC"/>
    <w:rsid w:val="00825648"/>
    <w:rsid w:val="00825948"/>
    <w:rsid w:val="00825A4F"/>
    <w:rsid w:val="00825F98"/>
    <w:rsid w:val="00826163"/>
    <w:rsid w:val="00826203"/>
    <w:rsid w:val="0082679E"/>
    <w:rsid w:val="008267C3"/>
    <w:rsid w:val="008274DD"/>
    <w:rsid w:val="008315C1"/>
    <w:rsid w:val="0083335D"/>
    <w:rsid w:val="00833AF5"/>
    <w:rsid w:val="00834D05"/>
    <w:rsid w:val="00835688"/>
    <w:rsid w:val="0083594C"/>
    <w:rsid w:val="00835FC2"/>
    <w:rsid w:val="00836896"/>
    <w:rsid w:val="00837257"/>
    <w:rsid w:val="008376D9"/>
    <w:rsid w:val="00837F36"/>
    <w:rsid w:val="008404C7"/>
    <w:rsid w:val="00841396"/>
    <w:rsid w:val="00841A1B"/>
    <w:rsid w:val="0084343F"/>
    <w:rsid w:val="008437A3"/>
    <w:rsid w:val="00843C5E"/>
    <w:rsid w:val="00843E8C"/>
    <w:rsid w:val="0084475C"/>
    <w:rsid w:val="00844DFB"/>
    <w:rsid w:val="008454CC"/>
    <w:rsid w:val="00845F3B"/>
    <w:rsid w:val="008467F3"/>
    <w:rsid w:val="00846EFE"/>
    <w:rsid w:val="00847649"/>
    <w:rsid w:val="0084786F"/>
    <w:rsid w:val="00847885"/>
    <w:rsid w:val="0085070F"/>
    <w:rsid w:val="00850C04"/>
    <w:rsid w:val="00851542"/>
    <w:rsid w:val="008519A6"/>
    <w:rsid w:val="00853081"/>
    <w:rsid w:val="0085367B"/>
    <w:rsid w:val="008538C1"/>
    <w:rsid w:val="0085461E"/>
    <w:rsid w:val="00854C90"/>
    <w:rsid w:val="00857B68"/>
    <w:rsid w:val="00857B85"/>
    <w:rsid w:val="00860685"/>
    <w:rsid w:val="00860BF0"/>
    <w:rsid w:val="00860C73"/>
    <w:rsid w:val="00860C8F"/>
    <w:rsid w:val="008657CE"/>
    <w:rsid w:val="00865A38"/>
    <w:rsid w:val="00865E9E"/>
    <w:rsid w:val="00867CB3"/>
    <w:rsid w:val="00867DF3"/>
    <w:rsid w:val="0087130C"/>
    <w:rsid w:val="008717EF"/>
    <w:rsid w:val="008727E4"/>
    <w:rsid w:val="008728BD"/>
    <w:rsid w:val="00872936"/>
    <w:rsid w:val="00872980"/>
    <w:rsid w:val="00873889"/>
    <w:rsid w:val="008741B2"/>
    <w:rsid w:val="0087441D"/>
    <w:rsid w:val="00874760"/>
    <w:rsid w:val="00875026"/>
    <w:rsid w:val="00875B00"/>
    <w:rsid w:val="00875FB9"/>
    <w:rsid w:val="0087623B"/>
    <w:rsid w:val="00876FBC"/>
    <w:rsid w:val="00877128"/>
    <w:rsid w:val="0088068B"/>
    <w:rsid w:val="0088080A"/>
    <w:rsid w:val="008813F4"/>
    <w:rsid w:val="00882135"/>
    <w:rsid w:val="008829D2"/>
    <w:rsid w:val="00882F31"/>
    <w:rsid w:val="0088381D"/>
    <w:rsid w:val="00883DF0"/>
    <w:rsid w:val="00884705"/>
    <w:rsid w:val="00885C57"/>
    <w:rsid w:val="00886006"/>
    <w:rsid w:val="0088646D"/>
    <w:rsid w:val="00887DB0"/>
    <w:rsid w:val="008922E7"/>
    <w:rsid w:val="00892882"/>
    <w:rsid w:val="008933DC"/>
    <w:rsid w:val="00893510"/>
    <w:rsid w:val="008955C7"/>
    <w:rsid w:val="00896703"/>
    <w:rsid w:val="008A1700"/>
    <w:rsid w:val="008A21E9"/>
    <w:rsid w:val="008A3626"/>
    <w:rsid w:val="008A55C5"/>
    <w:rsid w:val="008A5977"/>
    <w:rsid w:val="008A601D"/>
    <w:rsid w:val="008B066C"/>
    <w:rsid w:val="008B2992"/>
    <w:rsid w:val="008B3A2A"/>
    <w:rsid w:val="008B407B"/>
    <w:rsid w:val="008B41C9"/>
    <w:rsid w:val="008B5CFB"/>
    <w:rsid w:val="008B6382"/>
    <w:rsid w:val="008B6F3A"/>
    <w:rsid w:val="008B76E1"/>
    <w:rsid w:val="008B7A0C"/>
    <w:rsid w:val="008C08D3"/>
    <w:rsid w:val="008C1B21"/>
    <w:rsid w:val="008C1D88"/>
    <w:rsid w:val="008C259A"/>
    <w:rsid w:val="008C2A5D"/>
    <w:rsid w:val="008C3913"/>
    <w:rsid w:val="008C4CA5"/>
    <w:rsid w:val="008C5500"/>
    <w:rsid w:val="008C61C9"/>
    <w:rsid w:val="008C670B"/>
    <w:rsid w:val="008C701F"/>
    <w:rsid w:val="008D09C2"/>
    <w:rsid w:val="008D0CE4"/>
    <w:rsid w:val="008D16DC"/>
    <w:rsid w:val="008D1DDC"/>
    <w:rsid w:val="008D2151"/>
    <w:rsid w:val="008D22C2"/>
    <w:rsid w:val="008D403A"/>
    <w:rsid w:val="008D4216"/>
    <w:rsid w:val="008D4C6A"/>
    <w:rsid w:val="008D6A7B"/>
    <w:rsid w:val="008E05BE"/>
    <w:rsid w:val="008E15AB"/>
    <w:rsid w:val="008E1CC9"/>
    <w:rsid w:val="008E2936"/>
    <w:rsid w:val="008E390D"/>
    <w:rsid w:val="008E5D8B"/>
    <w:rsid w:val="008E5F1A"/>
    <w:rsid w:val="008E6ED7"/>
    <w:rsid w:val="008E7479"/>
    <w:rsid w:val="008E7FCA"/>
    <w:rsid w:val="008F05FB"/>
    <w:rsid w:val="008F127E"/>
    <w:rsid w:val="008F176E"/>
    <w:rsid w:val="008F2BA3"/>
    <w:rsid w:val="008F2CA9"/>
    <w:rsid w:val="008F3569"/>
    <w:rsid w:val="008F560E"/>
    <w:rsid w:val="008F660B"/>
    <w:rsid w:val="008F682F"/>
    <w:rsid w:val="008F7DBE"/>
    <w:rsid w:val="009004DE"/>
    <w:rsid w:val="00900A24"/>
    <w:rsid w:val="00900F7B"/>
    <w:rsid w:val="00902E81"/>
    <w:rsid w:val="00904F3B"/>
    <w:rsid w:val="00906B04"/>
    <w:rsid w:val="00910040"/>
    <w:rsid w:val="00910AEB"/>
    <w:rsid w:val="00910E2F"/>
    <w:rsid w:val="00910E7A"/>
    <w:rsid w:val="00912908"/>
    <w:rsid w:val="00914BE8"/>
    <w:rsid w:val="00915FE0"/>
    <w:rsid w:val="009161BF"/>
    <w:rsid w:val="00920D87"/>
    <w:rsid w:val="00921FE0"/>
    <w:rsid w:val="009223BA"/>
    <w:rsid w:val="009227CC"/>
    <w:rsid w:val="00923E03"/>
    <w:rsid w:val="0092435D"/>
    <w:rsid w:val="00924DE4"/>
    <w:rsid w:val="009267C2"/>
    <w:rsid w:val="00927702"/>
    <w:rsid w:val="00930696"/>
    <w:rsid w:val="009325AD"/>
    <w:rsid w:val="00934510"/>
    <w:rsid w:val="00934BA1"/>
    <w:rsid w:val="00934CC0"/>
    <w:rsid w:val="00934F5B"/>
    <w:rsid w:val="0093683D"/>
    <w:rsid w:val="00936ADA"/>
    <w:rsid w:val="009402B3"/>
    <w:rsid w:val="00941973"/>
    <w:rsid w:val="009421FF"/>
    <w:rsid w:val="00943FFC"/>
    <w:rsid w:val="00945180"/>
    <w:rsid w:val="0094568B"/>
    <w:rsid w:val="00951DAB"/>
    <w:rsid w:val="00952D91"/>
    <w:rsid w:val="00954A7B"/>
    <w:rsid w:val="00954F87"/>
    <w:rsid w:val="00956C2B"/>
    <w:rsid w:val="009571A7"/>
    <w:rsid w:val="00957BB6"/>
    <w:rsid w:val="00957F54"/>
    <w:rsid w:val="00960264"/>
    <w:rsid w:val="0096032D"/>
    <w:rsid w:val="00960509"/>
    <w:rsid w:val="00960921"/>
    <w:rsid w:val="009618C2"/>
    <w:rsid w:val="00962730"/>
    <w:rsid w:val="009638ED"/>
    <w:rsid w:val="009644A5"/>
    <w:rsid w:val="009646FF"/>
    <w:rsid w:val="0096555A"/>
    <w:rsid w:val="009658AA"/>
    <w:rsid w:val="0096603F"/>
    <w:rsid w:val="00967C93"/>
    <w:rsid w:val="0097264A"/>
    <w:rsid w:val="00976482"/>
    <w:rsid w:val="00976B50"/>
    <w:rsid w:val="00976B8A"/>
    <w:rsid w:val="00977060"/>
    <w:rsid w:val="00977164"/>
    <w:rsid w:val="009776EC"/>
    <w:rsid w:val="00977780"/>
    <w:rsid w:val="00980E5A"/>
    <w:rsid w:val="00981A1A"/>
    <w:rsid w:val="0098385B"/>
    <w:rsid w:val="0098580F"/>
    <w:rsid w:val="0098709B"/>
    <w:rsid w:val="009871C2"/>
    <w:rsid w:val="009873E0"/>
    <w:rsid w:val="00990F61"/>
    <w:rsid w:val="0099471D"/>
    <w:rsid w:val="00994788"/>
    <w:rsid w:val="0099555F"/>
    <w:rsid w:val="009A0001"/>
    <w:rsid w:val="009A0794"/>
    <w:rsid w:val="009A123A"/>
    <w:rsid w:val="009A1BE6"/>
    <w:rsid w:val="009A2ABF"/>
    <w:rsid w:val="009A394D"/>
    <w:rsid w:val="009A3AE7"/>
    <w:rsid w:val="009A3C1F"/>
    <w:rsid w:val="009A6431"/>
    <w:rsid w:val="009A651A"/>
    <w:rsid w:val="009A6E87"/>
    <w:rsid w:val="009B18B6"/>
    <w:rsid w:val="009B1AE5"/>
    <w:rsid w:val="009B1C0A"/>
    <w:rsid w:val="009B2D5F"/>
    <w:rsid w:val="009B3156"/>
    <w:rsid w:val="009B39D2"/>
    <w:rsid w:val="009B3ABE"/>
    <w:rsid w:val="009B6495"/>
    <w:rsid w:val="009B79BE"/>
    <w:rsid w:val="009B7DC6"/>
    <w:rsid w:val="009B7FD5"/>
    <w:rsid w:val="009C0FE5"/>
    <w:rsid w:val="009C1CDD"/>
    <w:rsid w:val="009C2604"/>
    <w:rsid w:val="009C2871"/>
    <w:rsid w:val="009C32B2"/>
    <w:rsid w:val="009C3451"/>
    <w:rsid w:val="009C48C7"/>
    <w:rsid w:val="009C7206"/>
    <w:rsid w:val="009C78DC"/>
    <w:rsid w:val="009D13C5"/>
    <w:rsid w:val="009D4B45"/>
    <w:rsid w:val="009D4DCA"/>
    <w:rsid w:val="009D4FE9"/>
    <w:rsid w:val="009D5807"/>
    <w:rsid w:val="009D630B"/>
    <w:rsid w:val="009D64D0"/>
    <w:rsid w:val="009E01F7"/>
    <w:rsid w:val="009E17C8"/>
    <w:rsid w:val="009E1AE0"/>
    <w:rsid w:val="009E3EBA"/>
    <w:rsid w:val="009E4AB6"/>
    <w:rsid w:val="009E4E43"/>
    <w:rsid w:val="009E4FC4"/>
    <w:rsid w:val="009E5B6B"/>
    <w:rsid w:val="009E7FED"/>
    <w:rsid w:val="009F0808"/>
    <w:rsid w:val="009F3B3A"/>
    <w:rsid w:val="009F5366"/>
    <w:rsid w:val="009F5746"/>
    <w:rsid w:val="009F7B6E"/>
    <w:rsid w:val="009F7BF0"/>
    <w:rsid w:val="009F7BFF"/>
    <w:rsid w:val="00A0034A"/>
    <w:rsid w:val="00A06743"/>
    <w:rsid w:val="00A068F1"/>
    <w:rsid w:val="00A069D8"/>
    <w:rsid w:val="00A06A34"/>
    <w:rsid w:val="00A07877"/>
    <w:rsid w:val="00A10410"/>
    <w:rsid w:val="00A10ECF"/>
    <w:rsid w:val="00A139FF"/>
    <w:rsid w:val="00A15145"/>
    <w:rsid w:val="00A153D7"/>
    <w:rsid w:val="00A164A6"/>
    <w:rsid w:val="00A16D1A"/>
    <w:rsid w:val="00A1715C"/>
    <w:rsid w:val="00A173A6"/>
    <w:rsid w:val="00A201C9"/>
    <w:rsid w:val="00A20BB4"/>
    <w:rsid w:val="00A21507"/>
    <w:rsid w:val="00A21870"/>
    <w:rsid w:val="00A219D9"/>
    <w:rsid w:val="00A21CF7"/>
    <w:rsid w:val="00A23021"/>
    <w:rsid w:val="00A2302A"/>
    <w:rsid w:val="00A23063"/>
    <w:rsid w:val="00A235F2"/>
    <w:rsid w:val="00A23C28"/>
    <w:rsid w:val="00A23C56"/>
    <w:rsid w:val="00A241AD"/>
    <w:rsid w:val="00A24294"/>
    <w:rsid w:val="00A24579"/>
    <w:rsid w:val="00A24B4B"/>
    <w:rsid w:val="00A24C73"/>
    <w:rsid w:val="00A27212"/>
    <w:rsid w:val="00A272CA"/>
    <w:rsid w:val="00A275C1"/>
    <w:rsid w:val="00A27B68"/>
    <w:rsid w:val="00A3005D"/>
    <w:rsid w:val="00A302DE"/>
    <w:rsid w:val="00A3159C"/>
    <w:rsid w:val="00A32C75"/>
    <w:rsid w:val="00A337AB"/>
    <w:rsid w:val="00A33A0E"/>
    <w:rsid w:val="00A34F10"/>
    <w:rsid w:val="00A35CEE"/>
    <w:rsid w:val="00A3620B"/>
    <w:rsid w:val="00A37EE9"/>
    <w:rsid w:val="00A406FF"/>
    <w:rsid w:val="00A43D6E"/>
    <w:rsid w:val="00A44830"/>
    <w:rsid w:val="00A47457"/>
    <w:rsid w:val="00A51918"/>
    <w:rsid w:val="00A56114"/>
    <w:rsid w:val="00A567A8"/>
    <w:rsid w:val="00A56887"/>
    <w:rsid w:val="00A5739B"/>
    <w:rsid w:val="00A57B44"/>
    <w:rsid w:val="00A6132B"/>
    <w:rsid w:val="00A617E2"/>
    <w:rsid w:val="00A641AB"/>
    <w:rsid w:val="00A6546A"/>
    <w:rsid w:val="00A6668C"/>
    <w:rsid w:val="00A66F6F"/>
    <w:rsid w:val="00A7026C"/>
    <w:rsid w:val="00A70B94"/>
    <w:rsid w:val="00A71A97"/>
    <w:rsid w:val="00A7245B"/>
    <w:rsid w:val="00A72B61"/>
    <w:rsid w:val="00A745AA"/>
    <w:rsid w:val="00A772DB"/>
    <w:rsid w:val="00A77599"/>
    <w:rsid w:val="00A81183"/>
    <w:rsid w:val="00A818B6"/>
    <w:rsid w:val="00A81954"/>
    <w:rsid w:val="00A82D41"/>
    <w:rsid w:val="00A846A1"/>
    <w:rsid w:val="00A874F8"/>
    <w:rsid w:val="00A9140C"/>
    <w:rsid w:val="00A9181A"/>
    <w:rsid w:val="00A921AB"/>
    <w:rsid w:val="00A9238A"/>
    <w:rsid w:val="00A937BC"/>
    <w:rsid w:val="00A942EE"/>
    <w:rsid w:val="00A95C66"/>
    <w:rsid w:val="00A95F8E"/>
    <w:rsid w:val="00A976A1"/>
    <w:rsid w:val="00A979D7"/>
    <w:rsid w:val="00A97AA8"/>
    <w:rsid w:val="00A97C45"/>
    <w:rsid w:val="00AA0E8D"/>
    <w:rsid w:val="00AA1246"/>
    <w:rsid w:val="00AA1528"/>
    <w:rsid w:val="00AA286E"/>
    <w:rsid w:val="00AA2F0C"/>
    <w:rsid w:val="00AA349B"/>
    <w:rsid w:val="00AB090C"/>
    <w:rsid w:val="00AB1729"/>
    <w:rsid w:val="00AB2565"/>
    <w:rsid w:val="00AB3084"/>
    <w:rsid w:val="00AB352D"/>
    <w:rsid w:val="00AB4322"/>
    <w:rsid w:val="00AB5EB6"/>
    <w:rsid w:val="00AB68CC"/>
    <w:rsid w:val="00AC064C"/>
    <w:rsid w:val="00AC11AC"/>
    <w:rsid w:val="00AC1591"/>
    <w:rsid w:val="00AC16DC"/>
    <w:rsid w:val="00AC24BE"/>
    <w:rsid w:val="00AC34A4"/>
    <w:rsid w:val="00AC3730"/>
    <w:rsid w:val="00AC3BBE"/>
    <w:rsid w:val="00AC4326"/>
    <w:rsid w:val="00AC50E4"/>
    <w:rsid w:val="00AC7889"/>
    <w:rsid w:val="00AD18A5"/>
    <w:rsid w:val="00AD1982"/>
    <w:rsid w:val="00AD2462"/>
    <w:rsid w:val="00AD2B36"/>
    <w:rsid w:val="00AD426B"/>
    <w:rsid w:val="00AD6CB3"/>
    <w:rsid w:val="00AD73C6"/>
    <w:rsid w:val="00AE043E"/>
    <w:rsid w:val="00AE1C31"/>
    <w:rsid w:val="00AE4642"/>
    <w:rsid w:val="00AE469A"/>
    <w:rsid w:val="00AE55D6"/>
    <w:rsid w:val="00AE56A6"/>
    <w:rsid w:val="00AE584F"/>
    <w:rsid w:val="00AE6FDE"/>
    <w:rsid w:val="00AF22D1"/>
    <w:rsid w:val="00AF29F5"/>
    <w:rsid w:val="00AF33BC"/>
    <w:rsid w:val="00AF3F9F"/>
    <w:rsid w:val="00AF5510"/>
    <w:rsid w:val="00AF6E78"/>
    <w:rsid w:val="00AF7629"/>
    <w:rsid w:val="00AF7C08"/>
    <w:rsid w:val="00B005BE"/>
    <w:rsid w:val="00B007B2"/>
    <w:rsid w:val="00B01492"/>
    <w:rsid w:val="00B019A0"/>
    <w:rsid w:val="00B029C2"/>
    <w:rsid w:val="00B03BDD"/>
    <w:rsid w:val="00B04F79"/>
    <w:rsid w:val="00B0576D"/>
    <w:rsid w:val="00B058EC"/>
    <w:rsid w:val="00B05AEF"/>
    <w:rsid w:val="00B0656A"/>
    <w:rsid w:val="00B0749F"/>
    <w:rsid w:val="00B07BBE"/>
    <w:rsid w:val="00B10589"/>
    <w:rsid w:val="00B1090A"/>
    <w:rsid w:val="00B10BF3"/>
    <w:rsid w:val="00B11682"/>
    <w:rsid w:val="00B1185F"/>
    <w:rsid w:val="00B121D1"/>
    <w:rsid w:val="00B128B7"/>
    <w:rsid w:val="00B142BA"/>
    <w:rsid w:val="00B15737"/>
    <w:rsid w:val="00B1595E"/>
    <w:rsid w:val="00B1650B"/>
    <w:rsid w:val="00B21F5B"/>
    <w:rsid w:val="00B22798"/>
    <w:rsid w:val="00B23A8C"/>
    <w:rsid w:val="00B24CE7"/>
    <w:rsid w:val="00B24D72"/>
    <w:rsid w:val="00B2577B"/>
    <w:rsid w:val="00B25DA3"/>
    <w:rsid w:val="00B270E6"/>
    <w:rsid w:val="00B3053E"/>
    <w:rsid w:val="00B3207B"/>
    <w:rsid w:val="00B329CD"/>
    <w:rsid w:val="00B32A5E"/>
    <w:rsid w:val="00B34211"/>
    <w:rsid w:val="00B351E5"/>
    <w:rsid w:val="00B3667F"/>
    <w:rsid w:val="00B368D7"/>
    <w:rsid w:val="00B36C5B"/>
    <w:rsid w:val="00B37E8F"/>
    <w:rsid w:val="00B40730"/>
    <w:rsid w:val="00B418D2"/>
    <w:rsid w:val="00B42159"/>
    <w:rsid w:val="00B4343A"/>
    <w:rsid w:val="00B452CB"/>
    <w:rsid w:val="00B45DA4"/>
    <w:rsid w:val="00B4743C"/>
    <w:rsid w:val="00B52329"/>
    <w:rsid w:val="00B53258"/>
    <w:rsid w:val="00B53F0D"/>
    <w:rsid w:val="00B544C9"/>
    <w:rsid w:val="00B5479E"/>
    <w:rsid w:val="00B548AC"/>
    <w:rsid w:val="00B55922"/>
    <w:rsid w:val="00B55CF2"/>
    <w:rsid w:val="00B563DB"/>
    <w:rsid w:val="00B5650D"/>
    <w:rsid w:val="00B60B0D"/>
    <w:rsid w:val="00B612D6"/>
    <w:rsid w:val="00B62BA0"/>
    <w:rsid w:val="00B62D84"/>
    <w:rsid w:val="00B638E5"/>
    <w:rsid w:val="00B641A4"/>
    <w:rsid w:val="00B64799"/>
    <w:rsid w:val="00B70E2D"/>
    <w:rsid w:val="00B72F2D"/>
    <w:rsid w:val="00B738BA"/>
    <w:rsid w:val="00B7435F"/>
    <w:rsid w:val="00B76B02"/>
    <w:rsid w:val="00B809C8"/>
    <w:rsid w:val="00B819C6"/>
    <w:rsid w:val="00B827D0"/>
    <w:rsid w:val="00B8292C"/>
    <w:rsid w:val="00B831E6"/>
    <w:rsid w:val="00B84F5B"/>
    <w:rsid w:val="00B84FB8"/>
    <w:rsid w:val="00B8525F"/>
    <w:rsid w:val="00B87456"/>
    <w:rsid w:val="00B87AC9"/>
    <w:rsid w:val="00B90527"/>
    <w:rsid w:val="00B906CE"/>
    <w:rsid w:val="00B90D61"/>
    <w:rsid w:val="00B93DF4"/>
    <w:rsid w:val="00B93F6A"/>
    <w:rsid w:val="00B94299"/>
    <w:rsid w:val="00B94809"/>
    <w:rsid w:val="00B956FC"/>
    <w:rsid w:val="00B96580"/>
    <w:rsid w:val="00B968C4"/>
    <w:rsid w:val="00B96A77"/>
    <w:rsid w:val="00BA0F07"/>
    <w:rsid w:val="00BA2563"/>
    <w:rsid w:val="00BA282F"/>
    <w:rsid w:val="00BA2DE2"/>
    <w:rsid w:val="00BA2DE6"/>
    <w:rsid w:val="00BA30F5"/>
    <w:rsid w:val="00BA3D26"/>
    <w:rsid w:val="00BA519B"/>
    <w:rsid w:val="00BA5938"/>
    <w:rsid w:val="00BA5B4A"/>
    <w:rsid w:val="00BA6B70"/>
    <w:rsid w:val="00BA6D54"/>
    <w:rsid w:val="00BA6FE3"/>
    <w:rsid w:val="00BA7951"/>
    <w:rsid w:val="00BA7B31"/>
    <w:rsid w:val="00BB2BD5"/>
    <w:rsid w:val="00BB41C5"/>
    <w:rsid w:val="00BB4EB2"/>
    <w:rsid w:val="00BB72F6"/>
    <w:rsid w:val="00BB7554"/>
    <w:rsid w:val="00BB7814"/>
    <w:rsid w:val="00BC330C"/>
    <w:rsid w:val="00BC414F"/>
    <w:rsid w:val="00BC4ABA"/>
    <w:rsid w:val="00BC4D92"/>
    <w:rsid w:val="00BC6E43"/>
    <w:rsid w:val="00BC76F1"/>
    <w:rsid w:val="00BC7AF2"/>
    <w:rsid w:val="00BD1BF9"/>
    <w:rsid w:val="00BD1D84"/>
    <w:rsid w:val="00BD1FF9"/>
    <w:rsid w:val="00BD2188"/>
    <w:rsid w:val="00BD27AC"/>
    <w:rsid w:val="00BD29E4"/>
    <w:rsid w:val="00BD2A9A"/>
    <w:rsid w:val="00BD4301"/>
    <w:rsid w:val="00BD6163"/>
    <w:rsid w:val="00BD6C65"/>
    <w:rsid w:val="00BE076C"/>
    <w:rsid w:val="00BE38FF"/>
    <w:rsid w:val="00BE45AB"/>
    <w:rsid w:val="00BE6102"/>
    <w:rsid w:val="00BF04A6"/>
    <w:rsid w:val="00BF25CD"/>
    <w:rsid w:val="00BF2A31"/>
    <w:rsid w:val="00BF2BE4"/>
    <w:rsid w:val="00BF4820"/>
    <w:rsid w:val="00BF4B72"/>
    <w:rsid w:val="00BF57DB"/>
    <w:rsid w:val="00BF5F49"/>
    <w:rsid w:val="00BF60F4"/>
    <w:rsid w:val="00BF6AEF"/>
    <w:rsid w:val="00BF7D78"/>
    <w:rsid w:val="00C00340"/>
    <w:rsid w:val="00C00839"/>
    <w:rsid w:val="00C010E4"/>
    <w:rsid w:val="00C02828"/>
    <w:rsid w:val="00C02C49"/>
    <w:rsid w:val="00C03F9C"/>
    <w:rsid w:val="00C04191"/>
    <w:rsid w:val="00C04690"/>
    <w:rsid w:val="00C056B7"/>
    <w:rsid w:val="00C07772"/>
    <w:rsid w:val="00C077BC"/>
    <w:rsid w:val="00C100B2"/>
    <w:rsid w:val="00C12710"/>
    <w:rsid w:val="00C14BF1"/>
    <w:rsid w:val="00C1578A"/>
    <w:rsid w:val="00C15D63"/>
    <w:rsid w:val="00C164ED"/>
    <w:rsid w:val="00C16885"/>
    <w:rsid w:val="00C16E8B"/>
    <w:rsid w:val="00C16F93"/>
    <w:rsid w:val="00C20034"/>
    <w:rsid w:val="00C20DB0"/>
    <w:rsid w:val="00C21C43"/>
    <w:rsid w:val="00C24AC6"/>
    <w:rsid w:val="00C24DA2"/>
    <w:rsid w:val="00C25952"/>
    <w:rsid w:val="00C2710E"/>
    <w:rsid w:val="00C27333"/>
    <w:rsid w:val="00C274DC"/>
    <w:rsid w:val="00C27746"/>
    <w:rsid w:val="00C30A8E"/>
    <w:rsid w:val="00C30F02"/>
    <w:rsid w:val="00C33FA5"/>
    <w:rsid w:val="00C3485B"/>
    <w:rsid w:val="00C36D90"/>
    <w:rsid w:val="00C376C7"/>
    <w:rsid w:val="00C37FA9"/>
    <w:rsid w:val="00C40A72"/>
    <w:rsid w:val="00C4132F"/>
    <w:rsid w:val="00C41B30"/>
    <w:rsid w:val="00C41BAB"/>
    <w:rsid w:val="00C41CB2"/>
    <w:rsid w:val="00C4288D"/>
    <w:rsid w:val="00C42E28"/>
    <w:rsid w:val="00C431B3"/>
    <w:rsid w:val="00C4430B"/>
    <w:rsid w:val="00C4539F"/>
    <w:rsid w:val="00C45F20"/>
    <w:rsid w:val="00C46D09"/>
    <w:rsid w:val="00C52812"/>
    <w:rsid w:val="00C544D5"/>
    <w:rsid w:val="00C54819"/>
    <w:rsid w:val="00C54EAE"/>
    <w:rsid w:val="00C54FD9"/>
    <w:rsid w:val="00C56091"/>
    <w:rsid w:val="00C56EDA"/>
    <w:rsid w:val="00C607E7"/>
    <w:rsid w:val="00C6090D"/>
    <w:rsid w:val="00C610BD"/>
    <w:rsid w:val="00C61B01"/>
    <w:rsid w:val="00C62672"/>
    <w:rsid w:val="00C64942"/>
    <w:rsid w:val="00C65E9D"/>
    <w:rsid w:val="00C66259"/>
    <w:rsid w:val="00C66D4B"/>
    <w:rsid w:val="00C67FE1"/>
    <w:rsid w:val="00C701B2"/>
    <w:rsid w:val="00C705E6"/>
    <w:rsid w:val="00C70F4F"/>
    <w:rsid w:val="00C71558"/>
    <w:rsid w:val="00C71F3B"/>
    <w:rsid w:val="00C72B99"/>
    <w:rsid w:val="00C72D81"/>
    <w:rsid w:val="00C72EA8"/>
    <w:rsid w:val="00C73870"/>
    <w:rsid w:val="00C741FB"/>
    <w:rsid w:val="00C7452F"/>
    <w:rsid w:val="00C756DB"/>
    <w:rsid w:val="00C769D3"/>
    <w:rsid w:val="00C770C3"/>
    <w:rsid w:val="00C770EF"/>
    <w:rsid w:val="00C86467"/>
    <w:rsid w:val="00C8651B"/>
    <w:rsid w:val="00C90981"/>
    <w:rsid w:val="00C90C33"/>
    <w:rsid w:val="00C91258"/>
    <w:rsid w:val="00C94264"/>
    <w:rsid w:val="00C946B3"/>
    <w:rsid w:val="00C94D63"/>
    <w:rsid w:val="00C9677D"/>
    <w:rsid w:val="00CA03C4"/>
    <w:rsid w:val="00CA0ADB"/>
    <w:rsid w:val="00CA0D9C"/>
    <w:rsid w:val="00CA1EF0"/>
    <w:rsid w:val="00CA25D1"/>
    <w:rsid w:val="00CA261D"/>
    <w:rsid w:val="00CA28CC"/>
    <w:rsid w:val="00CA2B1B"/>
    <w:rsid w:val="00CA49A4"/>
    <w:rsid w:val="00CA4DDC"/>
    <w:rsid w:val="00CA6ABA"/>
    <w:rsid w:val="00CA74C6"/>
    <w:rsid w:val="00CA74DB"/>
    <w:rsid w:val="00CB0C59"/>
    <w:rsid w:val="00CB24C5"/>
    <w:rsid w:val="00CB2A2E"/>
    <w:rsid w:val="00CB3104"/>
    <w:rsid w:val="00CB3F77"/>
    <w:rsid w:val="00CB3FC9"/>
    <w:rsid w:val="00CB4012"/>
    <w:rsid w:val="00CB4038"/>
    <w:rsid w:val="00CB40C7"/>
    <w:rsid w:val="00CB494B"/>
    <w:rsid w:val="00CB56D4"/>
    <w:rsid w:val="00CB5AA4"/>
    <w:rsid w:val="00CB5FE0"/>
    <w:rsid w:val="00CB691A"/>
    <w:rsid w:val="00CC11BF"/>
    <w:rsid w:val="00CC35D8"/>
    <w:rsid w:val="00CC549D"/>
    <w:rsid w:val="00CC5B8B"/>
    <w:rsid w:val="00CC6185"/>
    <w:rsid w:val="00CC641F"/>
    <w:rsid w:val="00CC697C"/>
    <w:rsid w:val="00CD041F"/>
    <w:rsid w:val="00CD2474"/>
    <w:rsid w:val="00CD36D7"/>
    <w:rsid w:val="00CD3DB7"/>
    <w:rsid w:val="00CD6852"/>
    <w:rsid w:val="00CD766D"/>
    <w:rsid w:val="00CE065D"/>
    <w:rsid w:val="00CE1FD7"/>
    <w:rsid w:val="00CE3E9A"/>
    <w:rsid w:val="00CE4526"/>
    <w:rsid w:val="00CE487F"/>
    <w:rsid w:val="00CE4FBB"/>
    <w:rsid w:val="00CE5DC8"/>
    <w:rsid w:val="00CE5DD3"/>
    <w:rsid w:val="00CE6BFF"/>
    <w:rsid w:val="00CE6C79"/>
    <w:rsid w:val="00CE6EEE"/>
    <w:rsid w:val="00CE743F"/>
    <w:rsid w:val="00CE7B63"/>
    <w:rsid w:val="00CF0C83"/>
    <w:rsid w:val="00CF224C"/>
    <w:rsid w:val="00CF2C02"/>
    <w:rsid w:val="00CF32E1"/>
    <w:rsid w:val="00CF4E4F"/>
    <w:rsid w:val="00CF7B2D"/>
    <w:rsid w:val="00D003F8"/>
    <w:rsid w:val="00D00445"/>
    <w:rsid w:val="00D01168"/>
    <w:rsid w:val="00D011FA"/>
    <w:rsid w:val="00D012D1"/>
    <w:rsid w:val="00D018DB"/>
    <w:rsid w:val="00D01F5F"/>
    <w:rsid w:val="00D02A9D"/>
    <w:rsid w:val="00D03249"/>
    <w:rsid w:val="00D05D56"/>
    <w:rsid w:val="00D0627F"/>
    <w:rsid w:val="00D06E95"/>
    <w:rsid w:val="00D073B7"/>
    <w:rsid w:val="00D07D35"/>
    <w:rsid w:val="00D1154E"/>
    <w:rsid w:val="00D11725"/>
    <w:rsid w:val="00D11F7E"/>
    <w:rsid w:val="00D12C4F"/>
    <w:rsid w:val="00D12FB8"/>
    <w:rsid w:val="00D158AA"/>
    <w:rsid w:val="00D167A2"/>
    <w:rsid w:val="00D17BD4"/>
    <w:rsid w:val="00D20EEA"/>
    <w:rsid w:val="00D21037"/>
    <w:rsid w:val="00D21159"/>
    <w:rsid w:val="00D21510"/>
    <w:rsid w:val="00D21D8F"/>
    <w:rsid w:val="00D21E16"/>
    <w:rsid w:val="00D2472C"/>
    <w:rsid w:val="00D25058"/>
    <w:rsid w:val="00D256F1"/>
    <w:rsid w:val="00D25741"/>
    <w:rsid w:val="00D2575F"/>
    <w:rsid w:val="00D25E51"/>
    <w:rsid w:val="00D25FD5"/>
    <w:rsid w:val="00D26141"/>
    <w:rsid w:val="00D27982"/>
    <w:rsid w:val="00D27B24"/>
    <w:rsid w:val="00D30612"/>
    <w:rsid w:val="00D320CC"/>
    <w:rsid w:val="00D3317C"/>
    <w:rsid w:val="00D33684"/>
    <w:rsid w:val="00D33B7A"/>
    <w:rsid w:val="00D33BC8"/>
    <w:rsid w:val="00D34EA9"/>
    <w:rsid w:val="00D3599D"/>
    <w:rsid w:val="00D35EEA"/>
    <w:rsid w:val="00D36288"/>
    <w:rsid w:val="00D371A6"/>
    <w:rsid w:val="00D40F72"/>
    <w:rsid w:val="00D41A0D"/>
    <w:rsid w:val="00D422F7"/>
    <w:rsid w:val="00D431F0"/>
    <w:rsid w:val="00D443CA"/>
    <w:rsid w:val="00D448EF"/>
    <w:rsid w:val="00D456FF"/>
    <w:rsid w:val="00D457FC"/>
    <w:rsid w:val="00D45D12"/>
    <w:rsid w:val="00D463C4"/>
    <w:rsid w:val="00D506B9"/>
    <w:rsid w:val="00D50FA2"/>
    <w:rsid w:val="00D526BB"/>
    <w:rsid w:val="00D547D5"/>
    <w:rsid w:val="00D550AD"/>
    <w:rsid w:val="00D56FE5"/>
    <w:rsid w:val="00D57863"/>
    <w:rsid w:val="00D57C82"/>
    <w:rsid w:val="00D60CC7"/>
    <w:rsid w:val="00D6228D"/>
    <w:rsid w:val="00D62302"/>
    <w:rsid w:val="00D628F9"/>
    <w:rsid w:val="00D653AC"/>
    <w:rsid w:val="00D661F5"/>
    <w:rsid w:val="00D66F04"/>
    <w:rsid w:val="00D674D3"/>
    <w:rsid w:val="00D707E2"/>
    <w:rsid w:val="00D70CC9"/>
    <w:rsid w:val="00D71BDE"/>
    <w:rsid w:val="00D72F78"/>
    <w:rsid w:val="00D74E1D"/>
    <w:rsid w:val="00D756DF"/>
    <w:rsid w:val="00D75F49"/>
    <w:rsid w:val="00D76A6D"/>
    <w:rsid w:val="00D77E67"/>
    <w:rsid w:val="00D80D0E"/>
    <w:rsid w:val="00D80D1A"/>
    <w:rsid w:val="00D81400"/>
    <w:rsid w:val="00D86571"/>
    <w:rsid w:val="00D87EB3"/>
    <w:rsid w:val="00D909A6"/>
    <w:rsid w:val="00D92A75"/>
    <w:rsid w:val="00D92E7A"/>
    <w:rsid w:val="00D94EB8"/>
    <w:rsid w:val="00D95880"/>
    <w:rsid w:val="00DA0828"/>
    <w:rsid w:val="00DA1251"/>
    <w:rsid w:val="00DA126E"/>
    <w:rsid w:val="00DA401F"/>
    <w:rsid w:val="00DA4511"/>
    <w:rsid w:val="00DA461B"/>
    <w:rsid w:val="00DA46E6"/>
    <w:rsid w:val="00DA5001"/>
    <w:rsid w:val="00DA5712"/>
    <w:rsid w:val="00DA72EB"/>
    <w:rsid w:val="00DA7793"/>
    <w:rsid w:val="00DA7B97"/>
    <w:rsid w:val="00DB322D"/>
    <w:rsid w:val="00DB3844"/>
    <w:rsid w:val="00DB3908"/>
    <w:rsid w:val="00DB3FA4"/>
    <w:rsid w:val="00DB3FCA"/>
    <w:rsid w:val="00DB493C"/>
    <w:rsid w:val="00DB510A"/>
    <w:rsid w:val="00DB51CD"/>
    <w:rsid w:val="00DB5DBC"/>
    <w:rsid w:val="00DB6D80"/>
    <w:rsid w:val="00DB7C15"/>
    <w:rsid w:val="00DC0F33"/>
    <w:rsid w:val="00DC1FE2"/>
    <w:rsid w:val="00DC20B7"/>
    <w:rsid w:val="00DC21B0"/>
    <w:rsid w:val="00DC2EF9"/>
    <w:rsid w:val="00DC34DA"/>
    <w:rsid w:val="00DC447B"/>
    <w:rsid w:val="00DC54ED"/>
    <w:rsid w:val="00DC5741"/>
    <w:rsid w:val="00DC5B8D"/>
    <w:rsid w:val="00DC6471"/>
    <w:rsid w:val="00DC6DD3"/>
    <w:rsid w:val="00DC7FB9"/>
    <w:rsid w:val="00DD21F1"/>
    <w:rsid w:val="00DD2C0B"/>
    <w:rsid w:val="00DD3089"/>
    <w:rsid w:val="00DD30B6"/>
    <w:rsid w:val="00DD4B91"/>
    <w:rsid w:val="00DD7010"/>
    <w:rsid w:val="00DD7132"/>
    <w:rsid w:val="00DD7397"/>
    <w:rsid w:val="00DE1093"/>
    <w:rsid w:val="00DE1842"/>
    <w:rsid w:val="00DE18F5"/>
    <w:rsid w:val="00DE2804"/>
    <w:rsid w:val="00DE2848"/>
    <w:rsid w:val="00DE3782"/>
    <w:rsid w:val="00DE3AFD"/>
    <w:rsid w:val="00DE4B88"/>
    <w:rsid w:val="00DE5724"/>
    <w:rsid w:val="00DE76D2"/>
    <w:rsid w:val="00DF2B10"/>
    <w:rsid w:val="00DF3293"/>
    <w:rsid w:val="00DF4B95"/>
    <w:rsid w:val="00DF7F85"/>
    <w:rsid w:val="00E01238"/>
    <w:rsid w:val="00E0148F"/>
    <w:rsid w:val="00E01BC5"/>
    <w:rsid w:val="00E0316C"/>
    <w:rsid w:val="00E0361C"/>
    <w:rsid w:val="00E057F3"/>
    <w:rsid w:val="00E0591A"/>
    <w:rsid w:val="00E059BC"/>
    <w:rsid w:val="00E06692"/>
    <w:rsid w:val="00E070CC"/>
    <w:rsid w:val="00E074D0"/>
    <w:rsid w:val="00E07791"/>
    <w:rsid w:val="00E07931"/>
    <w:rsid w:val="00E102DD"/>
    <w:rsid w:val="00E10674"/>
    <w:rsid w:val="00E11D05"/>
    <w:rsid w:val="00E11DA2"/>
    <w:rsid w:val="00E133C1"/>
    <w:rsid w:val="00E14157"/>
    <w:rsid w:val="00E14A18"/>
    <w:rsid w:val="00E1503C"/>
    <w:rsid w:val="00E17676"/>
    <w:rsid w:val="00E22B6D"/>
    <w:rsid w:val="00E22D4A"/>
    <w:rsid w:val="00E22E1B"/>
    <w:rsid w:val="00E26AAF"/>
    <w:rsid w:val="00E31E42"/>
    <w:rsid w:val="00E32004"/>
    <w:rsid w:val="00E325DA"/>
    <w:rsid w:val="00E33941"/>
    <w:rsid w:val="00E339A7"/>
    <w:rsid w:val="00E34D0A"/>
    <w:rsid w:val="00E37049"/>
    <w:rsid w:val="00E40403"/>
    <w:rsid w:val="00E40FBE"/>
    <w:rsid w:val="00E41328"/>
    <w:rsid w:val="00E42435"/>
    <w:rsid w:val="00E43338"/>
    <w:rsid w:val="00E436AE"/>
    <w:rsid w:val="00E43AF3"/>
    <w:rsid w:val="00E4429E"/>
    <w:rsid w:val="00E44738"/>
    <w:rsid w:val="00E44BD2"/>
    <w:rsid w:val="00E44E25"/>
    <w:rsid w:val="00E45986"/>
    <w:rsid w:val="00E47623"/>
    <w:rsid w:val="00E47C0C"/>
    <w:rsid w:val="00E47F7F"/>
    <w:rsid w:val="00E50AF3"/>
    <w:rsid w:val="00E50D2C"/>
    <w:rsid w:val="00E52479"/>
    <w:rsid w:val="00E5247C"/>
    <w:rsid w:val="00E53C3F"/>
    <w:rsid w:val="00E54810"/>
    <w:rsid w:val="00E54ACC"/>
    <w:rsid w:val="00E5503C"/>
    <w:rsid w:val="00E55C00"/>
    <w:rsid w:val="00E563A3"/>
    <w:rsid w:val="00E56C39"/>
    <w:rsid w:val="00E57FD9"/>
    <w:rsid w:val="00E61BBB"/>
    <w:rsid w:val="00E64F88"/>
    <w:rsid w:val="00E6575B"/>
    <w:rsid w:val="00E65784"/>
    <w:rsid w:val="00E66B96"/>
    <w:rsid w:val="00E673F0"/>
    <w:rsid w:val="00E67735"/>
    <w:rsid w:val="00E67929"/>
    <w:rsid w:val="00E67EB5"/>
    <w:rsid w:val="00E70B3E"/>
    <w:rsid w:val="00E71D4B"/>
    <w:rsid w:val="00E736E8"/>
    <w:rsid w:val="00E752BF"/>
    <w:rsid w:val="00E75B93"/>
    <w:rsid w:val="00E80E0F"/>
    <w:rsid w:val="00E8227F"/>
    <w:rsid w:val="00E84392"/>
    <w:rsid w:val="00E846D3"/>
    <w:rsid w:val="00E853FC"/>
    <w:rsid w:val="00E858F9"/>
    <w:rsid w:val="00E85C94"/>
    <w:rsid w:val="00E861C4"/>
    <w:rsid w:val="00E86B40"/>
    <w:rsid w:val="00E9176C"/>
    <w:rsid w:val="00E92636"/>
    <w:rsid w:val="00E93CF4"/>
    <w:rsid w:val="00E93F11"/>
    <w:rsid w:val="00E93F13"/>
    <w:rsid w:val="00E95C88"/>
    <w:rsid w:val="00E96948"/>
    <w:rsid w:val="00E96F97"/>
    <w:rsid w:val="00E973ED"/>
    <w:rsid w:val="00E97847"/>
    <w:rsid w:val="00EA121A"/>
    <w:rsid w:val="00EA26A7"/>
    <w:rsid w:val="00EA35F8"/>
    <w:rsid w:val="00EA39BD"/>
    <w:rsid w:val="00EA3D1B"/>
    <w:rsid w:val="00EA4047"/>
    <w:rsid w:val="00EA46EC"/>
    <w:rsid w:val="00EA49BE"/>
    <w:rsid w:val="00EA7DFB"/>
    <w:rsid w:val="00EA7FBF"/>
    <w:rsid w:val="00EB11C1"/>
    <w:rsid w:val="00EB1492"/>
    <w:rsid w:val="00EB14EB"/>
    <w:rsid w:val="00EB1B59"/>
    <w:rsid w:val="00EB2685"/>
    <w:rsid w:val="00EB41EB"/>
    <w:rsid w:val="00EB48CE"/>
    <w:rsid w:val="00EB5545"/>
    <w:rsid w:val="00EB5A17"/>
    <w:rsid w:val="00EB5DAF"/>
    <w:rsid w:val="00EB645F"/>
    <w:rsid w:val="00EB71F3"/>
    <w:rsid w:val="00EB7C2B"/>
    <w:rsid w:val="00EC002A"/>
    <w:rsid w:val="00EC1E05"/>
    <w:rsid w:val="00EC2201"/>
    <w:rsid w:val="00EC23A3"/>
    <w:rsid w:val="00EC293F"/>
    <w:rsid w:val="00EC314F"/>
    <w:rsid w:val="00EC40FD"/>
    <w:rsid w:val="00EC47CB"/>
    <w:rsid w:val="00EC4980"/>
    <w:rsid w:val="00EC5C55"/>
    <w:rsid w:val="00EC5FBD"/>
    <w:rsid w:val="00EC612C"/>
    <w:rsid w:val="00EC664C"/>
    <w:rsid w:val="00ED1D54"/>
    <w:rsid w:val="00ED5A83"/>
    <w:rsid w:val="00ED669C"/>
    <w:rsid w:val="00ED6866"/>
    <w:rsid w:val="00ED6B43"/>
    <w:rsid w:val="00EE077B"/>
    <w:rsid w:val="00EE1482"/>
    <w:rsid w:val="00EE183E"/>
    <w:rsid w:val="00EE1D95"/>
    <w:rsid w:val="00EE1FB5"/>
    <w:rsid w:val="00EE20D7"/>
    <w:rsid w:val="00EE2858"/>
    <w:rsid w:val="00EE3061"/>
    <w:rsid w:val="00EE3FAF"/>
    <w:rsid w:val="00EE714F"/>
    <w:rsid w:val="00EF1097"/>
    <w:rsid w:val="00EF2692"/>
    <w:rsid w:val="00EF28EB"/>
    <w:rsid w:val="00EF3354"/>
    <w:rsid w:val="00EF3621"/>
    <w:rsid w:val="00EF39F0"/>
    <w:rsid w:val="00EF6240"/>
    <w:rsid w:val="00EF63FE"/>
    <w:rsid w:val="00EF650B"/>
    <w:rsid w:val="00F00E65"/>
    <w:rsid w:val="00F00F9F"/>
    <w:rsid w:val="00F01691"/>
    <w:rsid w:val="00F020E3"/>
    <w:rsid w:val="00F02F88"/>
    <w:rsid w:val="00F0406F"/>
    <w:rsid w:val="00F047D5"/>
    <w:rsid w:val="00F0550E"/>
    <w:rsid w:val="00F05853"/>
    <w:rsid w:val="00F062A0"/>
    <w:rsid w:val="00F06841"/>
    <w:rsid w:val="00F10978"/>
    <w:rsid w:val="00F11156"/>
    <w:rsid w:val="00F11723"/>
    <w:rsid w:val="00F11E65"/>
    <w:rsid w:val="00F1299A"/>
    <w:rsid w:val="00F1417E"/>
    <w:rsid w:val="00F145CB"/>
    <w:rsid w:val="00F14C6D"/>
    <w:rsid w:val="00F15805"/>
    <w:rsid w:val="00F17026"/>
    <w:rsid w:val="00F226C4"/>
    <w:rsid w:val="00F2446D"/>
    <w:rsid w:val="00F269ED"/>
    <w:rsid w:val="00F270BA"/>
    <w:rsid w:val="00F2713E"/>
    <w:rsid w:val="00F30160"/>
    <w:rsid w:val="00F31AAA"/>
    <w:rsid w:val="00F31E33"/>
    <w:rsid w:val="00F33A3D"/>
    <w:rsid w:val="00F3405E"/>
    <w:rsid w:val="00F340C5"/>
    <w:rsid w:val="00F35213"/>
    <w:rsid w:val="00F355FC"/>
    <w:rsid w:val="00F364EB"/>
    <w:rsid w:val="00F36A4D"/>
    <w:rsid w:val="00F36B79"/>
    <w:rsid w:val="00F374A0"/>
    <w:rsid w:val="00F37BFA"/>
    <w:rsid w:val="00F406FB"/>
    <w:rsid w:val="00F40E26"/>
    <w:rsid w:val="00F43667"/>
    <w:rsid w:val="00F43A0F"/>
    <w:rsid w:val="00F43ECC"/>
    <w:rsid w:val="00F4415A"/>
    <w:rsid w:val="00F447D8"/>
    <w:rsid w:val="00F44C3A"/>
    <w:rsid w:val="00F45CF0"/>
    <w:rsid w:val="00F4609A"/>
    <w:rsid w:val="00F46BF7"/>
    <w:rsid w:val="00F476BA"/>
    <w:rsid w:val="00F5039D"/>
    <w:rsid w:val="00F519DB"/>
    <w:rsid w:val="00F530C5"/>
    <w:rsid w:val="00F55BAA"/>
    <w:rsid w:val="00F575FE"/>
    <w:rsid w:val="00F57EC5"/>
    <w:rsid w:val="00F605C6"/>
    <w:rsid w:val="00F60AA0"/>
    <w:rsid w:val="00F62063"/>
    <w:rsid w:val="00F63060"/>
    <w:rsid w:val="00F6368F"/>
    <w:rsid w:val="00F654AF"/>
    <w:rsid w:val="00F65AD3"/>
    <w:rsid w:val="00F65B1D"/>
    <w:rsid w:val="00F66F1B"/>
    <w:rsid w:val="00F700AB"/>
    <w:rsid w:val="00F70215"/>
    <w:rsid w:val="00F708B5"/>
    <w:rsid w:val="00F70BE0"/>
    <w:rsid w:val="00F70D43"/>
    <w:rsid w:val="00F716A0"/>
    <w:rsid w:val="00F72640"/>
    <w:rsid w:val="00F730D4"/>
    <w:rsid w:val="00F74A7A"/>
    <w:rsid w:val="00F75689"/>
    <w:rsid w:val="00F76020"/>
    <w:rsid w:val="00F776C1"/>
    <w:rsid w:val="00F80498"/>
    <w:rsid w:val="00F804AE"/>
    <w:rsid w:val="00F8069B"/>
    <w:rsid w:val="00F80A04"/>
    <w:rsid w:val="00F819E6"/>
    <w:rsid w:val="00F82515"/>
    <w:rsid w:val="00F833C1"/>
    <w:rsid w:val="00F84279"/>
    <w:rsid w:val="00F84C03"/>
    <w:rsid w:val="00F85140"/>
    <w:rsid w:val="00F854C6"/>
    <w:rsid w:val="00F85993"/>
    <w:rsid w:val="00F8746F"/>
    <w:rsid w:val="00F904A6"/>
    <w:rsid w:val="00F90A74"/>
    <w:rsid w:val="00F91221"/>
    <w:rsid w:val="00F913A9"/>
    <w:rsid w:val="00F918FF"/>
    <w:rsid w:val="00F93A49"/>
    <w:rsid w:val="00F94143"/>
    <w:rsid w:val="00F94B72"/>
    <w:rsid w:val="00F968BB"/>
    <w:rsid w:val="00F97780"/>
    <w:rsid w:val="00FA024F"/>
    <w:rsid w:val="00FA0883"/>
    <w:rsid w:val="00FA093F"/>
    <w:rsid w:val="00FA10E5"/>
    <w:rsid w:val="00FA115A"/>
    <w:rsid w:val="00FA1CB4"/>
    <w:rsid w:val="00FA28F6"/>
    <w:rsid w:val="00FA54ED"/>
    <w:rsid w:val="00FA61CF"/>
    <w:rsid w:val="00FA6762"/>
    <w:rsid w:val="00FA7192"/>
    <w:rsid w:val="00FB0206"/>
    <w:rsid w:val="00FB05D4"/>
    <w:rsid w:val="00FB0DA4"/>
    <w:rsid w:val="00FB2934"/>
    <w:rsid w:val="00FB39C7"/>
    <w:rsid w:val="00FB3C1C"/>
    <w:rsid w:val="00FB48AC"/>
    <w:rsid w:val="00FB5CD4"/>
    <w:rsid w:val="00FC0497"/>
    <w:rsid w:val="00FC093A"/>
    <w:rsid w:val="00FC13D8"/>
    <w:rsid w:val="00FC269F"/>
    <w:rsid w:val="00FC281E"/>
    <w:rsid w:val="00FC2AC4"/>
    <w:rsid w:val="00FC2B7B"/>
    <w:rsid w:val="00FC4288"/>
    <w:rsid w:val="00FC456D"/>
    <w:rsid w:val="00FC4BAC"/>
    <w:rsid w:val="00FC5541"/>
    <w:rsid w:val="00FC63E5"/>
    <w:rsid w:val="00FC6D0E"/>
    <w:rsid w:val="00FD2DE3"/>
    <w:rsid w:val="00FD3178"/>
    <w:rsid w:val="00FD7DDB"/>
    <w:rsid w:val="00FD7E1B"/>
    <w:rsid w:val="00FE097D"/>
    <w:rsid w:val="00FE1F31"/>
    <w:rsid w:val="00FE3B8F"/>
    <w:rsid w:val="00FE3E2B"/>
    <w:rsid w:val="00FE4C28"/>
    <w:rsid w:val="00FE5BC2"/>
    <w:rsid w:val="00FE60E5"/>
    <w:rsid w:val="00FE621A"/>
    <w:rsid w:val="00FE65E2"/>
    <w:rsid w:val="00FE69C2"/>
    <w:rsid w:val="00FE6FD9"/>
    <w:rsid w:val="00FF0760"/>
    <w:rsid w:val="00FF1DF2"/>
    <w:rsid w:val="00FF2E9E"/>
    <w:rsid w:val="00FF5CF5"/>
    <w:rsid w:val="00FF65A4"/>
    <w:rsid w:val="00FF6771"/>
    <w:rsid w:val="00FF6774"/>
    <w:rsid w:val="00FF7119"/>
    <w:rsid w:val="00FF7571"/>
    <w:rsid w:val="00FF7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F44390"/>
  <w15:docId w15:val="{421605C1-5D37-49C6-87D3-54B7DACD0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06FB"/>
    <w:rPr>
      <w:sz w:val="26"/>
      <w:szCs w:val="24"/>
      <w:lang w:eastAsia="ja-JP"/>
    </w:rPr>
  </w:style>
  <w:style w:type="paragraph" w:styleId="Heading1">
    <w:name w:val="heading 1"/>
    <w:basedOn w:val="Normal"/>
    <w:next w:val="Normal"/>
    <w:link w:val="Heading1Char"/>
    <w:qFormat/>
    <w:rsid w:val="009A0001"/>
    <w:pPr>
      <w:keepNext/>
      <w:numPr>
        <w:numId w:val="1"/>
      </w:numPr>
      <w:spacing w:before="240" w:after="60"/>
      <w:jc w:val="center"/>
      <w:outlineLvl w:val="0"/>
    </w:pPr>
    <w:rPr>
      <w:rFonts w:eastAsia="SimSun" w:cs="Arial"/>
      <w:b/>
      <w:bCs/>
      <w:kern w:val="32"/>
      <w:sz w:val="28"/>
      <w:szCs w:val="32"/>
      <w:lang w:eastAsia="zh-CN"/>
    </w:rPr>
  </w:style>
  <w:style w:type="paragraph" w:styleId="Heading2">
    <w:name w:val="heading 2"/>
    <w:basedOn w:val="Normal"/>
    <w:next w:val="Normal"/>
    <w:link w:val="Heading2Char"/>
    <w:qFormat/>
    <w:rsid w:val="00A173A6"/>
    <w:pPr>
      <w:keepNext/>
      <w:numPr>
        <w:ilvl w:val="1"/>
        <w:numId w:val="1"/>
      </w:numPr>
      <w:spacing w:before="240" w:after="60"/>
      <w:outlineLvl w:val="1"/>
    </w:pPr>
    <w:rPr>
      <w:rFonts w:eastAsia="SimSun" w:cs="Arial"/>
      <w:b/>
      <w:bCs/>
      <w:iCs/>
      <w:sz w:val="30"/>
      <w:szCs w:val="28"/>
      <w:lang w:eastAsia="zh-CN"/>
    </w:rPr>
  </w:style>
  <w:style w:type="paragraph" w:styleId="Heading3">
    <w:name w:val="heading 3"/>
    <w:basedOn w:val="Normal"/>
    <w:next w:val="Normal"/>
    <w:link w:val="Heading3Char"/>
    <w:qFormat/>
    <w:rsid w:val="00A173A6"/>
    <w:pPr>
      <w:keepNext/>
      <w:numPr>
        <w:ilvl w:val="2"/>
        <w:numId w:val="1"/>
      </w:numPr>
      <w:spacing w:before="240" w:after="60"/>
      <w:ind w:left="357"/>
      <w:outlineLvl w:val="2"/>
    </w:pPr>
    <w:rPr>
      <w:rFonts w:eastAsia="SimSun"/>
      <w:b/>
      <w:bCs/>
      <w:sz w:val="28"/>
      <w:szCs w:val="26"/>
      <w:lang w:val="x-none" w:eastAsia="zh-CN"/>
    </w:rPr>
  </w:style>
  <w:style w:type="paragraph" w:styleId="Heading4">
    <w:name w:val="heading 4"/>
    <w:basedOn w:val="Normal"/>
    <w:next w:val="Normal"/>
    <w:link w:val="Heading4Char"/>
    <w:qFormat/>
    <w:rsid w:val="00A173A6"/>
    <w:pPr>
      <w:keepNext/>
      <w:numPr>
        <w:ilvl w:val="3"/>
        <w:numId w:val="1"/>
      </w:numPr>
      <w:spacing w:before="240" w:after="60"/>
      <w:outlineLvl w:val="3"/>
    </w:pPr>
    <w:rPr>
      <w:rFonts w:eastAsia="SimSun"/>
      <w:b/>
      <w:bCs/>
      <w:szCs w:val="28"/>
      <w:lang w:eastAsia="zh-CN"/>
    </w:rPr>
  </w:style>
  <w:style w:type="paragraph" w:styleId="Heading5">
    <w:name w:val="heading 5"/>
    <w:basedOn w:val="Normal"/>
    <w:next w:val="Normal"/>
    <w:link w:val="Heading5Char"/>
    <w:qFormat/>
    <w:rsid w:val="00A173A6"/>
    <w:pPr>
      <w:numPr>
        <w:ilvl w:val="4"/>
        <w:numId w:val="1"/>
      </w:numPr>
      <w:spacing w:before="240" w:after="60"/>
      <w:outlineLvl w:val="4"/>
    </w:pPr>
    <w:rPr>
      <w:rFonts w:eastAsia="SimSun"/>
      <w:b/>
      <w:bCs/>
      <w:i/>
      <w:iCs/>
      <w:szCs w:val="26"/>
      <w:lang w:eastAsia="zh-CN"/>
    </w:rPr>
  </w:style>
  <w:style w:type="paragraph" w:styleId="Heading6">
    <w:name w:val="heading 6"/>
    <w:basedOn w:val="Normal"/>
    <w:next w:val="Normal"/>
    <w:link w:val="Heading6Char"/>
    <w:qFormat/>
    <w:rsid w:val="00A173A6"/>
    <w:pPr>
      <w:numPr>
        <w:ilvl w:val="5"/>
        <w:numId w:val="1"/>
      </w:numPr>
      <w:spacing w:before="240" w:after="60"/>
      <w:outlineLvl w:val="5"/>
    </w:pPr>
    <w:rPr>
      <w:rFonts w:eastAsia="SimSun"/>
      <w:b/>
      <w:bCs/>
      <w:szCs w:val="22"/>
      <w:lang w:eastAsia="zh-CN"/>
    </w:rPr>
  </w:style>
  <w:style w:type="paragraph" w:styleId="Heading7">
    <w:name w:val="heading 7"/>
    <w:basedOn w:val="Normal"/>
    <w:next w:val="Normal"/>
    <w:qFormat/>
    <w:rsid w:val="00A173A6"/>
    <w:pPr>
      <w:numPr>
        <w:ilvl w:val="6"/>
        <w:numId w:val="1"/>
      </w:numPr>
      <w:spacing w:before="240" w:after="60"/>
      <w:outlineLvl w:val="6"/>
    </w:pPr>
    <w:rPr>
      <w:rFonts w:eastAsia="SimSun"/>
      <w:b/>
      <w:i/>
      <w:lang w:eastAsia="zh-CN"/>
    </w:rPr>
  </w:style>
  <w:style w:type="paragraph" w:styleId="Heading8">
    <w:name w:val="heading 8"/>
    <w:basedOn w:val="Normal"/>
    <w:next w:val="Normal"/>
    <w:qFormat/>
    <w:rsid w:val="00A173A6"/>
    <w:pPr>
      <w:numPr>
        <w:ilvl w:val="7"/>
        <w:numId w:val="1"/>
      </w:numPr>
      <w:spacing w:before="240" w:after="60"/>
      <w:outlineLvl w:val="7"/>
    </w:pPr>
    <w:rPr>
      <w:rFonts w:eastAsia="SimSun"/>
      <w:i/>
      <w:iCs/>
      <w:lang w:eastAsia="zh-CN"/>
    </w:rPr>
  </w:style>
  <w:style w:type="paragraph" w:styleId="Heading9">
    <w:name w:val="heading 9"/>
    <w:basedOn w:val="Normal"/>
    <w:next w:val="Normal"/>
    <w:qFormat/>
    <w:rsid w:val="00A173A6"/>
    <w:pPr>
      <w:numPr>
        <w:ilvl w:val="8"/>
        <w:numId w:val="1"/>
      </w:numPr>
      <w:spacing w:before="240" w:after="60"/>
      <w:outlineLvl w:val="8"/>
    </w:pPr>
    <w:rPr>
      <w:rFonts w:eastAsia="SimSun" w:cs="Arial"/>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0B6AF8"/>
    <w:rPr>
      <w:rFonts w:eastAsia="SimSun"/>
      <w:b/>
      <w:bCs/>
      <w:sz w:val="28"/>
      <w:szCs w:val="26"/>
      <w:lang w:val="x-none" w:eastAsia="zh-CN"/>
    </w:rPr>
  </w:style>
  <w:style w:type="paragraph" w:styleId="Header">
    <w:name w:val="header"/>
    <w:basedOn w:val="Normal"/>
    <w:rsid w:val="00954A7B"/>
    <w:pPr>
      <w:pBdr>
        <w:bottom w:val="single" w:sz="4" w:space="1" w:color="auto"/>
      </w:pBdr>
      <w:tabs>
        <w:tab w:val="center" w:pos="4320"/>
        <w:tab w:val="right" w:pos="8640"/>
      </w:tabs>
    </w:pPr>
    <w:rPr>
      <w:sz w:val="22"/>
    </w:rPr>
  </w:style>
  <w:style w:type="paragraph" w:styleId="Footer">
    <w:name w:val="footer"/>
    <w:basedOn w:val="Normal"/>
    <w:rsid w:val="00954A7B"/>
    <w:pPr>
      <w:pBdr>
        <w:top w:val="single" w:sz="4" w:space="1" w:color="auto"/>
      </w:pBdr>
      <w:tabs>
        <w:tab w:val="center" w:pos="4320"/>
        <w:tab w:val="right" w:pos="8640"/>
      </w:tabs>
    </w:pPr>
    <w:rPr>
      <w:sz w:val="22"/>
    </w:rPr>
  </w:style>
  <w:style w:type="character" w:styleId="PageNumber">
    <w:name w:val="page number"/>
    <w:basedOn w:val="DefaultParagraphFont"/>
    <w:rsid w:val="00B0749F"/>
  </w:style>
  <w:style w:type="paragraph" w:styleId="List4">
    <w:name w:val="List 4"/>
    <w:basedOn w:val="List"/>
    <w:rsid w:val="00D3317C"/>
    <w:pPr>
      <w:keepNext/>
      <w:numPr>
        <w:ilvl w:val="4"/>
        <w:numId w:val="4"/>
      </w:numPr>
    </w:pPr>
    <w:rPr>
      <w:snapToGrid w:val="0"/>
      <w:lang w:eastAsia="en-US"/>
    </w:rPr>
  </w:style>
  <w:style w:type="paragraph" w:styleId="List">
    <w:name w:val="List"/>
    <w:basedOn w:val="Normal"/>
    <w:rsid w:val="00D3317C"/>
    <w:pPr>
      <w:spacing w:before="120" w:after="120" w:line="320" w:lineRule="exact"/>
      <w:ind w:left="720" w:hanging="363"/>
    </w:pPr>
  </w:style>
  <w:style w:type="paragraph" w:customStyle="1" w:styleId="Reference">
    <w:name w:val="Reference"/>
    <w:basedOn w:val="Normal"/>
    <w:rsid w:val="00A173A6"/>
    <w:pPr>
      <w:numPr>
        <w:numId w:val="3"/>
      </w:numPr>
      <w:spacing w:before="120" w:after="120" w:line="320" w:lineRule="exact"/>
    </w:pPr>
    <w:rPr>
      <w:rFonts w:eastAsia="Times New Roman"/>
      <w:snapToGrid w:val="0"/>
      <w:szCs w:val="20"/>
      <w:lang w:eastAsia="en-US"/>
    </w:rPr>
  </w:style>
  <w:style w:type="paragraph" w:customStyle="1" w:styleId="Note">
    <w:name w:val="Note"/>
    <w:basedOn w:val="Normal"/>
    <w:next w:val="Normal"/>
    <w:rsid w:val="00B029C2"/>
    <w:pPr>
      <w:numPr>
        <w:numId w:val="2"/>
      </w:numPr>
      <w:shd w:val="clear" w:color="auto" w:fill="C0C0C0"/>
      <w:spacing w:before="120" w:after="120" w:line="320" w:lineRule="exact"/>
    </w:pPr>
    <w:rPr>
      <w:rFonts w:ascii="Times" w:eastAsia="Times New Roman" w:hAnsi="Times"/>
      <w:snapToGrid w:val="0"/>
      <w:szCs w:val="20"/>
      <w:lang w:eastAsia="en-US"/>
    </w:rPr>
  </w:style>
  <w:style w:type="paragraph" w:styleId="List2">
    <w:name w:val="List 2"/>
    <w:basedOn w:val="List"/>
    <w:autoRedefine/>
    <w:rsid w:val="00B819C6"/>
    <w:pPr>
      <w:keepNext/>
      <w:numPr>
        <w:ilvl w:val="2"/>
        <w:numId w:val="4"/>
      </w:numPr>
    </w:pPr>
    <w:rPr>
      <w:snapToGrid w:val="0"/>
      <w:lang w:eastAsia="en-US"/>
    </w:rPr>
  </w:style>
  <w:style w:type="paragraph" w:customStyle="1" w:styleId="ListDash">
    <w:name w:val="List Dash"/>
    <w:basedOn w:val="Normal"/>
    <w:qFormat/>
    <w:rsid w:val="005A19C9"/>
    <w:pPr>
      <w:numPr>
        <w:numId w:val="6"/>
      </w:numPr>
      <w:spacing w:before="120" w:after="120" w:line="320" w:lineRule="exact"/>
      <w:jc w:val="both"/>
    </w:pPr>
    <w:rPr>
      <w:rFonts w:eastAsia="SimSun"/>
      <w:lang w:eastAsia="zh-CN"/>
    </w:rPr>
  </w:style>
  <w:style w:type="paragraph" w:customStyle="1" w:styleId="Heading1List">
    <w:name w:val="Heading 1 List"/>
    <w:basedOn w:val="Normal"/>
    <w:next w:val="Normal"/>
    <w:autoRedefine/>
    <w:rsid w:val="00B2577B"/>
    <w:pPr>
      <w:shd w:val="clear" w:color="auto" w:fill="000000"/>
      <w:tabs>
        <w:tab w:val="left" w:pos="8640"/>
      </w:tabs>
      <w:spacing w:before="240" w:after="60"/>
      <w:outlineLvl w:val="0"/>
    </w:pPr>
    <w:rPr>
      <w:rFonts w:eastAsia="Times New Roman"/>
      <w:b/>
      <w:spacing w:val="20"/>
      <w:sz w:val="32"/>
      <w:szCs w:val="20"/>
      <w:lang w:eastAsia="en-US"/>
    </w:rPr>
  </w:style>
  <w:style w:type="paragraph" w:customStyle="1" w:styleId="TableNumber">
    <w:name w:val="Table Number"/>
    <w:basedOn w:val="Normal"/>
    <w:rsid w:val="00235E36"/>
    <w:pPr>
      <w:numPr>
        <w:numId w:val="9"/>
      </w:numPr>
      <w:spacing w:before="60" w:after="60" w:line="240" w:lineRule="exact"/>
    </w:pPr>
  </w:style>
  <w:style w:type="character" w:styleId="Hyperlink">
    <w:name w:val="Hyperlink"/>
    <w:uiPriority w:val="99"/>
    <w:rsid w:val="00320630"/>
    <w:rPr>
      <w:color w:val="0000FF"/>
      <w:u w:val="single"/>
    </w:rPr>
  </w:style>
  <w:style w:type="paragraph" w:customStyle="1" w:styleId="TableBullet">
    <w:name w:val="Table Bullet"/>
    <w:basedOn w:val="Normal"/>
    <w:rsid w:val="00107724"/>
    <w:pPr>
      <w:numPr>
        <w:numId w:val="7"/>
      </w:numPr>
      <w:spacing w:before="60" w:after="60"/>
    </w:pPr>
  </w:style>
  <w:style w:type="paragraph" w:customStyle="1" w:styleId="Code">
    <w:name w:val="Code"/>
    <w:rsid w:val="00F05853"/>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before="20" w:after="20"/>
      <w:ind w:left="357"/>
    </w:pPr>
    <w:rPr>
      <w:rFonts w:ascii="Courier New" w:eastAsia="Times New Roman" w:hAnsi="Courier New"/>
      <w:noProof/>
      <w:color w:val="333399"/>
      <w:sz w:val="22"/>
      <w:szCs w:val="18"/>
    </w:rPr>
  </w:style>
  <w:style w:type="paragraph" w:customStyle="1" w:styleId="Heading2List">
    <w:name w:val="Heading 2 List"/>
    <w:basedOn w:val="Heading2"/>
    <w:next w:val="Normal"/>
    <w:autoRedefine/>
    <w:rsid w:val="00544976"/>
    <w:pPr>
      <w:numPr>
        <w:ilvl w:val="0"/>
        <w:numId w:val="0"/>
      </w:numPr>
      <w:spacing w:after="120"/>
    </w:pPr>
    <w:rPr>
      <w:rFonts w:eastAsia="MS Mincho" w:cs="Times New Roman"/>
      <w:bCs w:val="0"/>
      <w:i/>
      <w:iCs w:val="0"/>
      <w:snapToGrid w:val="0"/>
      <w:spacing w:val="20"/>
      <w:sz w:val="28"/>
      <w:szCs w:val="20"/>
      <w:lang w:eastAsia="ja-JP"/>
    </w:rPr>
  </w:style>
  <w:style w:type="paragraph" w:styleId="BodyTextIndent">
    <w:name w:val="Body Text Indent"/>
    <w:basedOn w:val="Normal"/>
    <w:rsid w:val="00B1185F"/>
    <w:pPr>
      <w:spacing w:before="120" w:line="312" w:lineRule="auto"/>
      <w:ind w:firstLine="576"/>
      <w:jc w:val="both"/>
    </w:pPr>
    <w:rPr>
      <w:rFonts w:eastAsia="Times New Roman"/>
      <w:sz w:val="28"/>
      <w:lang w:eastAsia="en-US"/>
    </w:rPr>
  </w:style>
  <w:style w:type="paragraph" w:styleId="List3">
    <w:name w:val="List 3"/>
    <w:basedOn w:val="List"/>
    <w:rsid w:val="00D3317C"/>
    <w:pPr>
      <w:keepNext/>
      <w:numPr>
        <w:ilvl w:val="3"/>
        <w:numId w:val="4"/>
      </w:numPr>
      <w:tabs>
        <w:tab w:val="left" w:pos="1440"/>
      </w:tabs>
    </w:pPr>
    <w:rPr>
      <w:snapToGrid w:val="0"/>
      <w:lang w:eastAsia="en-US"/>
    </w:rPr>
  </w:style>
  <w:style w:type="paragraph" w:styleId="ListBullet">
    <w:name w:val="List Bullet"/>
    <w:basedOn w:val="Normal"/>
    <w:autoRedefine/>
    <w:rsid w:val="00102120"/>
    <w:pPr>
      <w:spacing w:before="120" w:after="120" w:line="320" w:lineRule="exact"/>
    </w:pPr>
    <w:rPr>
      <w:rFonts w:eastAsia="SimSun"/>
      <w:lang w:eastAsia="zh-CN"/>
    </w:rPr>
  </w:style>
  <w:style w:type="paragraph" w:styleId="ListBullet2">
    <w:name w:val="List Bullet 2"/>
    <w:basedOn w:val="ListBullet"/>
    <w:autoRedefine/>
    <w:rsid w:val="00CE6BFF"/>
    <w:pPr>
      <w:numPr>
        <w:ilvl w:val="2"/>
        <w:numId w:val="5"/>
      </w:numPr>
    </w:pPr>
  </w:style>
  <w:style w:type="paragraph" w:styleId="ListBullet3">
    <w:name w:val="List Bullet 3"/>
    <w:basedOn w:val="ListBullet"/>
    <w:autoRedefine/>
    <w:rsid w:val="00CE6BFF"/>
    <w:pPr>
      <w:tabs>
        <w:tab w:val="num" w:pos="1077"/>
      </w:tabs>
      <w:ind w:left="1440" w:hanging="363"/>
    </w:pPr>
  </w:style>
  <w:style w:type="table" w:styleId="TableGrid">
    <w:name w:val="Table Grid"/>
    <w:basedOn w:val="TableNormal"/>
    <w:rsid w:val="00F406FB"/>
    <w:rPr>
      <w:rFonts w:eastAsia="SimSu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val="0"/>
      </w:rPr>
      <w:tblPr/>
      <w:tcPr>
        <w:shd w:val="clear" w:color="auto" w:fill="C0C0C0"/>
      </w:tcPr>
    </w:tblStylePr>
  </w:style>
  <w:style w:type="paragraph" w:styleId="List5">
    <w:name w:val="List 5"/>
    <w:basedOn w:val="List"/>
    <w:rsid w:val="00D3317C"/>
    <w:pPr>
      <w:keepNext/>
      <w:numPr>
        <w:ilvl w:val="5"/>
        <w:numId w:val="4"/>
      </w:numPr>
    </w:pPr>
    <w:rPr>
      <w:snapToGrid w:val="0"/>
      <w:lang w:eastAsia="en-US"/>
    </w:rPr>
  </w:style>
  <w:style w:type="paragraph" w:styleId="Title">
    <w:name w:val="Title"/>
    <w:basedOn w:val="Normal"/>
    <w:next w:val="Normal"/>
    <w:link w:val="TitleChar"/>
    <w:qFormat/>
    <w:rsid w:val="00C41B30"/>
    <w:pPr>
      <w:spacing w:before="240" w:after="60"/>
      <w:jc w:val="center"/>
      <w:outlineLvl w:val="0"/>
    </w:pPr>
    <w:rPr>
      <w:rFonts w:ascii="Arial" w:eastAsia="SimSun" w:hAnsi="Arial"/>
      <w:b/>
      <w:bCs/>
      <w:kern w:val="28"/>
      <w:sz w:val="32"/>
      <w:szCs w:val="32"/>
      <w:lang w:val="x-none" w:eastAsia="zh-CN"/>
    </w:rPr>
  </w:style>
  <w:style w:type="paragraph" w:styleId="BodyText3">
    <w:name w:val="Body Text 3"/>
    <w:basedOn w:val="Normal"/>
    <w:rsid w:val="000B6AF8"/>
    <w:pPr>
      <w:jc w:val="both"/>
    </w:pPr>
    <w:rPr>
      <w:rFonts w:ascii=".VnBlack" w:eastAsia="Times New Roman" w:hAnsi=".VnBlack"/>
      <w:kern w:val="28"/>
      <w:sz w:val="32"/>
      <w:szCs w:val="20"/>
      <w:lang w:eastAsia="en-US"/>
    </w:rPr>
  </w:style>
  <w:style w:type="paragraph" w:customStyle="1" w:styleId="TableHeading">
    <w:name w:val="TableHeading"/>
    <w:basedOn w:val="Normal"/>
    <w:link w:val="TableHeadingChar"/>
    <w:autoRedefine/>
    <w:rsid w:val="00886006"/>
    <w:pPr>
      <w:keepNext/>
      <w:spacing w:before="120" w:after="120"/>
      <w:jc w:val="center"/>
    </w:pPr>
    <w:rPr>
      <w:rFonts w:eastAsia="Times New Roman"/>
      <w:b/>
      <w:snapToGrid w:val="0"/>
      <w:sz w:val="28"/>
      <w:szCs w:val="20"/>
      <w:lang w:val="x-none" w:eastAsia="x-none"/>
    </w:rPr>
  </w:style>
  <w:style w:type="paragraph" w:styleId="ListBullet4">
    <w:name w:val="List Bullet 4"/>
    <w:basedOn w:val="ListBullet"/>
    <w:autoRedefine/>
    <w:rsid w:val="00CE6BFF"/>
    <w:pPr>
      <w:numPr>
        <w:ilvl w:val="4"/>
        <w:numId w:val="5"/>
      </w:numPr>
    </w:pPr>
  </w:style>
  <w:style w:type="paragraph" w:styleId="ListBullet5">
    <w:name w:val="List Bullet 5"/>
    <w:basedOn w:val="ListBullet"/>
    <w:autoRedefine/>
    <w:rsid w:val="00CE6BFF"/>
    <w:pPr>
      <w:tabs>
        <w:tab w:val="num" w:pos="1797"/>
      </w:tabs>
      <w:ind w:left="2160" w:hanging="363"/>
    </w:pPr>
  </w:style>
  <w:style w:type="table" w:styleId="TableTheme">
    <w:name w:val="Table Theme"/>
    <w:basedOn w:val="TableNormal"/>
    <w:rsid w:val="00F406FB"/>
    <w:rPr>
      <w:rFonts w:eastAsia="SimSu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de">
    <w:name w:val="Table Code"/>
    <w:basedOn w:val="Code"/>
    <w:rsid w:val="00A173A6"/>
    <w:pPr>
      <w:ind w:left="0"/>
    </w:pPr>
  </w:style>
  <w:style w:type="paragraph" w:styleId="BodyText">
    <w:name w:val="Body Text"/>
    <w:basedOn w:val="Normal"/>
    <w:link w:val="BodyTextChar"/>
    <w:rsid w:val="005537BD"/>
    <w:pPr>
      <w:spacing w:before="120" w:after="120" w:line="320" w:lineRule="exact"/>
      <w:ind w:firstLine="357"/>
      <w:jc w:val="both"/>
    </w:pPr>
    <w:rPr>
      <w:lang w:val="x-none"/>
    </w:rPr>
  </w:style>
  <w:style w:type="paragraph" w:customStyle="1" w:styleId="Annex1">
    <w:name w:val="Annex 1"/>
    <w:basedOn w:val="Normal"/>
    <w:next w:val="Normal"/>
    <w:rsid w:val="00084C51"/>
    <w:pPr>
      <w:numPr>
        <w:numId w:val="8"/>
      </w:numPr>
      <w:shd w:val="clear" w:color="auto" w:fill="C0C0C0"/>
      <w:spacing w:before="240" w:after="60"/>
      <w:outlineLvl w:val="0"/>
    </w:pPr>
    <w:rPr>
      <w:rFonts w:eastAsia="SimSun"/>
      <w:b/>
      <w:sz w:val="32"/>
      <w:szCs w:val="32"/>
      <w:lang w:eastAsia="zh-CN"/>
    </w:rPr>
  </w:style>
  <w:style w:type="paragraph" w:customStyle="1" w:styleId="Annex2">
    <w:name w:val="Annex 2"/>
    <w:basedOn w:val="Normal"/>
    <w:next w:val="Normal"/>
    <w:rsid w:val="00084C51"/>
    <w:pPr>
      <w:numPr>
        <w:ilvl w:val="1"/>
        <w:numId w:val="8"/>
      </w:numPr>
      <w:spacing w:before="240" w:after="60"/>
      <w:outlineLvl w:val="1"/>
    </w:pPr>
    <w:rPr>
      <w:rFonts w:eastAsia="SimSun"/>
      <w:b/>
      <w:sz w:val="30"/>
      <w:lang w:eastAsia="zh-CN"/>
    </w:rPr>
  </w:style>
  <w:style w:type="paragraph" w:customStyle="1" w:styleId="Annex3">
    <w:name w:val="Annex 3"/>
    <w:basedOn w:val="Normal"/>
    <w:next w:val="Normal"/>
    <w:rsid w:val="00084C51"/>
    <w:pPr>
      <w:numPr>
        <w:ilvl w:val="2"/>
        <w:numId w:val="8"/>
      </w:numPr>
      <w:spacing w:before="240" w:after="120"/>
      <w:outlineLvl w:val="2"/>
    </w:pPr>
    <w:rPr>
      <w:rFonts w:eastAsia="SimSun"/>
      <w:b/>
      <w:i/>
      <w:sz w:val="28"/>
      <w:lang w:eastAsia="zh-CN"/>
    </w:rPr>
  </w:style>
  <w:style w:type="paragraph" w:customStyle="1" w:styleId="Define">
    <w:name w:val="Define"/>
    <w:basedOn w:val="Normal"/>
    <w:rsid w:val="00131E95"/>
    <w:pPr>
      <w:tabs>
        <w:tab w:val="left" w:pos="720"/>
        <w:tab w:val="left" w:pos="1440"/>
      </w:tabs>
      <w:spacing w:before="120" w:after="120" w:line="320" w:lineRule="exact"/>
      <w:ind w:left="720" w:hanging="720"/>
    </w:pPr>
  </w:style>
  <w:style w:type="paragraph" w:customStyle="1" w:styleId="TableText">
    <w:name w:val="Table Text"/>
    <w:basedOn w:val="Normal"/>
    <w:rsid w:val="00143551"/>
    <w:pPr>
      <w:keepLines/>
      <w:spacing w:before="60" w:after="60"/>
    </w:pPr>
    <w:rPr>
      <w:rFonts w:eastAsia="Times New Roman"/>
      <w:szCs w:val="20"/>
      <w:lang w:eastAsia="en-US"/>
    </w:rPr>
  </w:style>
  <w:style w:type="paragraph" w:styleId="Caption">
    <w:name w:val="caption"/>
    <w:basedOn w:val="Normal"/>
    <w:next w:val="Normal"/>
    <w:qFormat/>
    <w:rsid w:val="0015454D"/>
    <w:pPr>
      <w:spacing w:before="120" w:after="240"/>
      <w:jc w:val="center"/>
    </w:pPr>
    <w:rPr>
      <w:b/>
      <w:bCs/>
      <w:szCs w:val="20"/>
    </w:rPr>
  </w:style>
  <w:style w:type="paragraph" w:customStyle="1" w:styleId="CheckStyle">
    <w:name w:val="Check Style"/>
    <w:basedOn w:val="Normal"/>
    <w:rsid w:val="000B6AF8"/>
    <w:pPr>
      <w:numPr>
        <w:numId w:val="10"/>
      </w:numPr>
      <w:tabs>
        <w:tab w:val="clear" w:pos="720"/>
        <w:tab w:val="num" w:pos="717"/>
      </w:tabs>
      <w:ind w:left="717"/>
      <w:jc w:val="both"/>
    </w:pPr>
  </w:style>
  <w:style w:type="paragraph" w:customStyle="1" w:styleId="SelectedStyle">
    <w:name w:val="Selected Style"/>
    <w:basedOn w:val="Normal"/>
    <w:rsid w:val="000B6AF8"/>
    <w:pPr>
      <w:numPr>
        <w:numId w:val="11"/>
      </w:numPr>
      <w:ind w:left="714" w:hanging="357"/>
      <w:jc w:val="both"/>
    </w:pPr>
  </w:style>
  <w:style w:type="paragraph" w:customStyle="1" w:styleId="CancelStyle">
    <w:name w:val="Cancel Style"/>
    <w:basedOn w:val="Normal"/>
    <w:rsid w:val="000B6AF8"/>
    <w:pPr>
      <w:numPr>
        <w:numId w:val="12"/>
      </w:numPr>
      <w:jc w:val="both"/>
    </w:pPr>
  </w:style>
  <w:style w:type="paragraph" w:styleId="TOC1">
    <w:name w:val="toc 1"/>
    <w:basedOn w:val="Normal"/>
    <w:next w:val="Normal"/>
    <w:autoRedefine/>
    <w:uiPriority w:val="39"/>
    <w:rsid w:val="00163CF4"/>
    <w:pPr>
      <w:tabs>
        <w:tab w:val="left" w:pos="780"/>
        <w:tab w:val="left" w:pos="990"/>
        <w:tab w:val="right" w:leader="dot" w:pos="9072"/>
      </w:tabs>
      <w:ind w:left="540"/>
    </w:pPr>
  </w:style>
  <w:style w:type="paragraph" w:styleId="TOC2">
    <w:name w:val="toc 2"/>
    <w:basedOn w:val="Normal"/>
    <w:next w:val="Normal"/>
    <w:autoRedefine/>
    <w:uiPriority w:val="39"/>
    <w:rsid w:val="005D31BE"/>
    <w:pPr>
      <w:tabs>
        <w:tab w:val="left" w:pos="1170"/>
        <w:tab w:val="right" w:leader="dot" w:pos="9072"/>
      </w:tabs>
      <w:ind w:left="810" w:hanging="270"/>
      <w:jc w:val="both"/>
    </w:pPr>
  </w:style>
  <w:style w:type="paragraph" w:styleId="TOC3">
    <w:name w:val="toc 3"/>
    <w:basedOn w:val="Normal"/>
    <w:next w:val="Normal"/>
    <w:autoRedefine/>
    <w:uiPriority w:val="39"/>
    <w:rsid w:val="00163CF4"/>
    <w:pPr>
      <w:tabs>
        <w:tab w:val="left" w:pos="810"/>
        <w:tab w:val="left" w:pos="1170"/>
        <w:tab w:val="right" w:leader="dot" w:pos="9072"/>
      </w:tabs>
      <w:ind w:left="520" w:firstLine="20"/>
      <w:jc w:val="both"/>
    </w:pPr>
  </w:style>
  <w:style w:type="paragraph" w:customStyle="1" w:styleId="StyleLinespacingMultiple13li">
    <w:name w:val="Style Line spacing:  Multiple 1.3 li"/>
    <w:basedOn w:val="Normal"/>
    <w:rsid w:val="00105FBE"/>
    <w:pPr>
      <w:spacing w:line="312" w:lineRule="auto"/>
      <w:jc w:val="both"/>
    </w:pPr>
    <w:rPr>
      <w:rFonts w:eastAsia="Times New Roman"/>
      <w:szCs w:val="20"/>
    </w:rPr>
  </w:style>
  <w:style w:type="paragraph" w:customStyle="1" w:styleId="StyleFirstline063cmLinespacing15lines">
    <w:name w:val="Style First line:  0.63 cm Line spacing:  1.5 lines"/>
    <w:basedOn w:val="Normal"/>
    <w:rsid w:val="00105FBE"/>
    <w:pPr>
      <w:spacing w:line="360" w:lineRule="auto"/>
      <w:ind w:firstLine="357"/>
      <w:jc w:val="both"/>
    </w:pPr>
    <w:rPr>
      <w:rFonts w:eastAsia="Times New Roman"/>
      <w:szCs w:val="20"/>
    </w:rPr>
  </w:style>
  <w:style w:type="paragraph" w:customStyle="1" w:styleId="StyleFirstline063cmLinespacingMultiple13li">
    <w:name w:val="Style First line:  0.63 cm Line spacing:  Multiple 1.3 li"/>
    <w:basedOn w:val="Normal"/>
    <w:rsid w:val="002E676E"/>
    <w:pPr>
      <w:spacing w:line="312" w:lineRule="auto"/>
      <w:ind w:firstLine="357"/>
      <w:jc w:val="both"/>
    </w:pPr>
    <w:rPr>
      <w:rFonts w:eastAsia="Times New Roman"/>
      <w:szCs w:val="20"/>
    </w:rPr>
  </w:style>
  <w:style w:type="paragraph" w:customStyle="1" w:styleId="StyleFirstline063cmKernat14ptLinespacingMultiple">
    <w:name w:val="Style First line:  0.63 cm Kern at 14 pt Line spacing:  Multiple ..."/>
    <w:basedOn w:val="Normal"/>
    <w:rsid w:val="00EC23A3"/>
    <w:pPr>
      <w:spacing w:line="312" w:lineRule="auto"/>
      <w:ind w:firstLine="357"/>
      <w:jc w:val="both"/>
    </w:pPr>
    <w:rPr>
      <w:rFonts w:eastAsia="Times New Roman"/>
      <w:kern w:val="28"/>
      <w:szCs w:val="20"/>
    </w:rPr>
  </w:style>
  <w:style w:type="paragraph" w:customStyle="1" w:styleId="StyleFirstline027cm">
    <w:name w:val="Style First line:  0.27 cm"/>
    <w:basedOn w:val="Normal"/>
    <w:rsid w:val="006E6BA0"/>
    <w:pPr>
      <w:ind w:firstLine="153"/>
      <w:jc w:val="both"/>
    </w:pPr>
    <w:rPr>
      <w:rFonts w:eastAsia="Times New Roman"/>
      <w:szCs w:val="20"/>
    </w:rPr>
  </w:style>
  <w:style w:type="character" w:customStyle="1" w:styleId="TitleChar">
    <w:name w:val="Title Char"/>
    <w:link w:val="Title"/>
    <w:rsid w:val="004A2E83"/>
    <w:rPr>
      <w:rFonts w:ascii="Arial" w:eastAsia="SimSun" w:hAnsi="Arial" w:cs="Arial"/>
      <w:b/>
      <w:bCs/>
      <w:kern w:val="28"/>
      <w:sz w:val="32"/>
      <w:szCs w:val="32"/>
      <w:lang w:eastAsia="zh-CN"/>
    </w:rPr>
  </w:style>
  <w:style w:type="character" w:customStyle="1" w:styleId="TableHeadingChar">
    <w:name w:val="TableHeading Char"/>
    <w:link w:val="TableHeading"/>
    <w:rsid w:val="004A2E83"/>
    <w:rPr>
      <w:rFonts w:eastAsia="Times New Roman"/>
      <w:b/>
      <w:snapToGrid w:val="0"/>
      <w:sz w:val="28"/>
    </w:rPr>
  </w:style>
  <w:style w:type="paragraph" w:customStyle="1" w:styleId="CharChar1CharCharCharCharCharCharChar">
    <w:name w:val="Char Char1 Char Char Char Char Char Char Char"/>
    <w:basedOn w:val="Normal"/>
    <w:next w:val="Normal"/>
    <w:semiHidden/>
    <w:rsid w:val="00D40F72"/>
    <w:pPr>
      <w:numPr>
        <w:ilvl w:val="1"/>
        <w:numId w:val="13"/>
      </w:numPr>
      <w:spacing w:before="60" w:line="264" w:lineRule="auto"/>
      <w:jc w:val="both"/>
    </w:pPr>
    <w:rPr>
      <w:rFonts w:eastAsia="Times New Roman"/>
      <w:sz w:val="24"/>
      <w:szCs w:val="22"/>
      <w:lang w:eastAsia="zh-CN"/>
    </w:rPr>
  </w:style>
  <w:style w:type="paragraph" w:styleId="ListParagraph">
    <w:name w:val="List Paragraph"/>
    <w:basedOn w:val="Normal"/>
    <w:link w:val="ListParagraphChar"/>
    <w:uiPriority w:val="34"/>
    <w:qFormat/>
    <w:rsid w:val="00145A16"/>
    <w:pPr>
      <w:spacing w:after="200" w:line="276" w:lineRule="auto"/>
      <w:ind w:left="720"/>
      <w:contextualSpacing/>
    </w:pPr>
    <w:rPr>
      <w:rFonts w:ascii="Calibri" w:eastAsia="Calibri" w:hAnsi="Calibri"/>
      <w:sz w:val="22"/>
      <w:szCs w:val="22"/>
      <w:lang w:eastAsia="en-US"/>
    </w:rPr>
  </w:style>
  <w:style w:type="character" w:customStyle="1" w:styleId="BodyTextChar">
    <w:name w:val="Body Text Char"/>
    <w:link w:val="BodyText"/>
    <w:rsid w:val="000A0CF7"/>
    <w:rPr>
      <w:sz w:val="26"/>
      <w:szCs w:val="24"/>
      <w:lang w:eastAsia="ja-JP"/>
    </w:rPr>
  </w:style>
  <w:style w:type="paragraph" w:styleId="DocumentMap">
    <w:name w:val="Document Map"/>
    <w:basedOn w:val="Normal"/>
    <w:link w:val="DocumentMapChar"/>
    <w:rsid w:val="004D6531"/>
    <w:rPr>
      <w:rFonts w:ascii="Tahoma" w:hAnsi="Tahoma" w:cs="Tahoma"/>
      <w:sz w:val="16"/>
      <w:szCs w:val="16"/>
    </w:rPr>
  </w:style>
  <w:style w:type="character" w:customStyle="1" w:styleId="DocumentMapChar">
    <w:name w:val="Document Map Char"/>
    <w:link w:val="DocumentMap"/>
    <w:rsid w:val="004D6531"/>
    <w:rPr>
      <w:rFonts w:ascii="Tahoma" w:hAnsi="Tahoma" w:cs="Tahoma"/>
      <w:sz w:val="16"/>
      <w:szCs w:val="16"/>
      <w:lang w:eastAsia="ja-JP"/>
    </w:rPr>
  </w:style>
  <w:style w:type="paragraph" w:customStyle="1" w:styleId="gian">
    <w:name w:val="gian"/>
    <w:basedOn w:val="BodyText"/>
    <w:link w:val="gianChar"/>
    <w:rsid w:val="004D6531"/>
    <w:pPr>
      <w:ind w:firstLine="567"/>
    </w:pPr>
  </w:style>
  <w:style w:type="paragraph" w:customStyle="1" w:styleId="gachdaudong">
    <w:name w:val="gach dau dong"/>
    <w:basedOn w:val="ListDash"/>
    <w:link w:val="gachdaudongChar"/>
    <w:rsid w:val="004D6531"/>
    <w:pPr>
      <w:tabs>
        <w:tab w:val="left" w:pos="851"/>
      </w:tabs>
    </w:pPr>
  </w:style>
  <w:style w:type="character" w:customStyle="1" w:styleId="gianChar">
    <w:name w:val="gian Char"/>
    <w:link w:val="gian"/>
    <w:rsid w:val="004D6531"/>
    <w:rPr>
      <w:sz w:val="26"/>
      <w:szCs w:val="24"/>
      <w:lang w:val="x-none" w:eastAsia="ja-JP"/>
    </w:rPr>
  </w:style>
  <w:style w:type="character" w:customStyle="1" w:styleId="gachdaudongChar">
    <w:name w:val="gach dau dong Char"/>
    <w:link w:val="gachdaudong"/>
    <w:rsid w:val="004D6531"/>
    <w:rPr>
      <w:rFonts w:eastAsia="SimSun"/>
      <w:sz w:val="26"/>
      <w:szCs w:val="24"/>
      <w:lang w:eastAsia="zh-CN"/>
    </w:rPr>
  </w:style>
  <w:style w:type="paragraph" w:customStyle="1" w:styleId="gachdau">
    <w:name w:val="gach dau"/>
    <w:basedOn w:val="gachdaudong"/>
    <w:next w:val="Normal"/>
    <w:link w:val="gachdauChar"/>
    <w:qFormat/>
    <w:rsid w:val="00125FE7"/>
    <w:pPr>
      <w:tabs>
        <w:tab w:val="clear" w:pos="851"/>
      </w:tabs>
    </w:pPr>
    <w:rPr>
      <w:kern w:val="24"/>
    </w:rPr>
  </w:style>
  <w:style w:type="paragraph" w:styleId="NoSpacing">
    <w:name w:val="No Spacing"/>
    <w:uiPriority w:val="1"/>
    <w:qFormat/>
    <w:rsid w:val="0036008E"/>
    <w:pPr>
      <w:jc w:val="center"/>
    </w:pPr>
    <w:rPr>
      <w:noProof/>
      <w:sz w:val="26"/>
      <w:szCs w:val="24"/>
    </w:rPr>
  </w:style>
  <w:style w:type="character" w:customStyle="1" w:styleId="gachdauChar">
    <w:name w:val="gach dau Char"/>
    <w:link w:val="gachdau"/>
    <w:rsid w:val="00125FE7"/>
    <w:rPr>
      <w:rFonts w:eastAsia="SimSun"/>
      <w:kern w:val="24"/>
      <w:sz w:val="26"/>
      <w:szCs w:val="24"/>
      <w:lang w:eastAsia="zh-CN"/>
    </w:rPr>
  </w:style>
  <w:style w:type="paragraph" w:customStyle="1" w:styleId="Cancu">
    <w:name w:val="Can cu"/>
    <w:basedOn w:val="Normal"/>
    <w:qFormat/>
    <w:rsid w:val="0094568B"/>
    <w:pPr>
      <w:tabs>
        <w:tab w:val="left" w:pos="709"/>
      </w:tabs>
      <w:ind w:left="426" w:hanging="360"/>
      <w:contextualSpacing/>
      <w:jc w:val="both"/>
    </w:pPr>
    <w:rPr>
      <w:rFonts w:eastAsia="Times New Roman"/>
      <w:sz w:val="24"/>
      <w:szCs w:val="20"/>
      <w:lang w:val="vi-VN" w:eastAsia="x-none"/>
    </w:rPr>
  </w:style>
  <w:style w:type="character" w:customStyle="1" w:styleId="ListParagraphChar">
    <w:name w:val="List Paragraph Char"/>
    <w:link w:val="ListParagraph"/>
    <w:locked/>
    <w:rsid w:val="0094568B"/>
    <w:rPr>
      <w:rFonts w:ascii="Calibri" w:eastAsia="Calibri" w:hAnsi="Calibri"/>
      <w:sz w:val="22"/>
      <w:szCs w:val="22"/>
    </w:rPr>
  </w:style>
  <w:style w:type="paragraph" w:customStyle="1" w:styleId="sonvb">
    <w:name w:val="son vb"/>
    <w:basedOn w:val="Normal"/>
    <w:link w:val="sonvbChar"/>
    <w:qFormat/>
    <w:rsid w:val="0094568B"/>
    <w:pPr>
      <w:spacing w:after="120" w:line="360" w:lineRule="auto"/>
      <w:ind w:firstLine="720"/>
      <w:jc w:val="both"/>
    </w:pPr>
    <w:rPr>
      <w:rFonts w:eastAsia="Arial"/>
      <w:sz w:val="28"/>
      <w:szCs w:val="28"/>
      <w:lang w:val="x-none" w:eastAsia="x-none"/>
    </w:rPr>
  </w:style>
  <w:style w:type="character" w:customStyle="1" w:styleId="sonvbChar">
    <w:name w:val="son vb Char"/>
    <w:link w:val="sonvb"/>
    <w:rsid w:val="0094568B"/>
    <w:rPr>
      <w:rFonts w:eastAsia="Arial"/>
      <w:sz w:val="28"/>
      <w:szCs w:val="28"/>
      <w:lang w:val="x-none" w:eastAsia="x-none"/>
    </w:rPr>
  </w:style>
  <w:style w:type="paragraph" w:styleId="TOC4">
    <w:name w:val="toc 4"/>
    <w:basedOn w:val="Normal"/>
    <w:next w:val="Normal"/>
    <w:autoRedefine/>
    <w:uiPriority w:val="39"/>
    <w:rsid w:val="009A0001"/>
    <w:pPr>
      <w:ind w:left="780"/>
    </w:pPr>
  </w:style>
  <w:style w:type="character" w:customStyle="1" w:styleId="Heading4Char">
    <w:name w:val="Heading 4 Char"/>
    <w:link w:val="Heading4"/>
    <w:rsid w:val="00B03BDD"/>
    <w:rPr>
      <w:rFonts w:eastAsia="SimSun"/>
      <w:b/>
      <w:bCs/>
      <w:sz w:val="26"/>
      <w:szCs w:val="28"/>
      <w:lang w:eastAsia="zh-CN"/>
    </w:rPr>
  </w:style>
  <w:style w:type="character" w:customStyle="1" w:styleId="Heading5Char">
    <w:name w:val="Heading 5 Char"/>
    <w:link w:val="Heading5"/>
    <w:rsid w:val="00B03BDD"/>
    <w:rPr>
      <w:rFonts w:eastAsia="SimSun"/>
      <w:b/>
      <w:bCs/>
      <w:i/>
      <w:iCs/>
      <w:sz w:val="26"/>
      <w:szCs w:val="26"/>
      <w:lang w:eastAsia="zh-CN"/>
    </w:rPr>
  </w:style>
  <w:style w:type="character" w:customStyle="1" w:styleId="Heading6Char">
    <w:name w:val="Heading 6 Char"/>
    <w:link w:val="Heading6"/>
    <w:rsid w:val="00B03BDD"/>
    <w:rPr>
      <w:rFonts w:eastAsia="SimSun"/>
      <w:b/>
      <w:bCs/>
      <w:sz w:val="26"/>
      <w:szCs w:val="22"/>
      <w:lang w:eastAsia="zh-CN"/>
    </w:rPr>
  </w:style>
  <w:style w:type="paragraph" w:customStyle="1" w:styleId="Gin">
    <w:name w:val="Giãn"/>
    <w:basedOn w:val="Normal"/>
    <w:link w:val="GinChar"/>
    <w:qFormat/>
    <w:rsid w:val="00C274DC"/>
    <w:pPr>
      <w:spacing w:before="120" w:after="120" w:line="320" w:lineRule="exact"/>
      <w:ind w:firstLine="567"/>
      <w:jc w:val="both"/>
    </w:pPr>
    <w:rPr>
      <w:lang w:eastAsia="zh-CN"/>
    </w:rPr>
  </w:style>
  <w:style w:type="character" w:customStyle="1" w:styleId="GinChar">
    <w:name w:val="Giãn Char"/>
    <w:link w:val="Gin"/>
    <w:rsid w:val="00C274DC"/>
    <w:rPr>
      <w:sz w:val="26"/>
      <w:szCs w:val="24"/>
      <w:lang w:eastAsia="zh-CN"/>
    </w:rPr>
  </w:style>
  <w:style w:type="paragraph" w:customStyle="1" w:styleId="Gchudng">
    <w:name w:val="Gạch đầu dòng"/>
    <w:basedOn w:val="Gin"/>
    <w:link w:val="GchudngChar"/>
    <w:rsid w:val="00B03BDD"/>
    <w:pPr>
      <w:numPr>
        <w:numId w:val="16"/>
      </w:numPr>
      <w:tabs>
        <w:tab w:val="left" w:pos="993"/>
      </w:tabs>
    </w:pPr>
  </w:style>
  <w:style w:type="character" w:customStyle="1" w:styleId="GchudngChar">
    <w:name w:val="Gạch đầu dòng Char"/>
    <w:link w:val="Gchudng"/>
    <w:rsid w:val="00B03BDD"/>
    <w:rPr>
      <w:sz w:val="26"/>
      <w:szCs w:val="24"/>
      <w:lang w:eastAsia="zh-CN"/>
    </w:rPr>
  </w:style>
  <w:style w:type="paragraph" w:customStyle="1" w:styleId="Chm">
    <w:name w:val="Chấm"/>
    <w:basedOn w:val="Gchudng"/>
    <w:link w:val="ChmChar"/>
    <w:qFormat/>
    <w:rsid w:val="00885C57"/>
    <w:pPr>
      <w:numPr>
        <w:numId w:val="17"/>
      </w:numPr>
    </w:pPr>
    <w:rPr>
      <w:b/>
      <w:bCs/>
      <w:noProof/>
    </w:rPr>
  </w:style>
  <w:style w:type="character" w:customStyle="1" w:styleId="ChmChar">
    <w:name w:val="Chấm Char"/>
    <w:link w:val="Chm"/>
    <w:rsid w:val="00885C57"/>
    <w:rPr>
      <w:b/>
      <w:bCs/>
      <w:noProof/>
      <w:sz w:val="26"/>
      <w:szCs w:val="24"/>
      <w:lang w:eastAsia="zh-CN"/>
    </w:rPr>
  </w:style>
  <w:style w:type="character" w:customStyle="1" w:styleId="Heading1Char">
    <w:name w:val="Heading 1 Char"/>
    <w:link w:val="Heading1"/>
    <w:rsid w:val="00F575FE"/>
    <w:rPr>
      <w:rFonts w:eastAsia="SimSun" w:cs="Arial"/>
      <w:b/>
      <w:bCs/>
      <w:kern w:val="32"/>
      <w:sz w:val="28"/>
      <w:szCs w:val="32"/>
      <w:lang w:eastAsia="zh-CN"/>
    </w:rPr>
  </w:style>
  <w:style w:type="character" w:customStyle="1" w:styleId="Heading2Char">
    <w:name w:val="Heading 2 Char"/>
    <w:link w:val="Heading2"/>
    <w:rsid w:val="00F575FE"/>
    <w:rPr>
      <w:rFonts w:eastAsia="SimSun" w:cs="Arial"/>
      <w:b/>
      <w:bCs/>
      <w:iCs/>
      <w:sz w:val="30"/>
      <w:szCs w:val="28"/>
      <w:lang w:eastAsia="zh-CN"/>
    </w:rPr>
  </w:style>
  <w:style w:type="character" w:styleId="Emphasis">
    <w:name w:val="Emphasis"/>
    <w:qFormat/>
    <w:rsid w:val="00CB3104"/>
    <w:rPr>
      <w:i/>
      <w:iCs/>
    </w:rPr>
  </w:style>
  <w:style w:type="character" w:styleId="CommentReference">
    <w:name w:val="annotation reference"/>
    <w:rsid w:val="00E5247C"/>
    <w:rPr>
      <w:sz w:val="16"/>
      <w:szCs w:val="16"/>
    </w:rPr>
  </w:style>
  <w:style w:type="paragraph" w:styleId="CommentText">
    <w:name w:val="annotation text"/>
    <w:basedOn w:val="Normal"/>
    <w:link w:val="CommentTextChar"/>
    <w:rsid w:val="00E5247C"/>
    <w:rPr>
      <w:sz w:val="20"/>
      <w:szCs w:val="20"/>
    </w:rPr>
  </w:style>
  <w:style w:type="character" w:customStyle="1" w:styleId="CommentTextChar">
    <w:name w:val="Comment Text Char"/>
    <w:link w:val="CommentText"/>
    <w:rsid w:val="00E5247C"/>
    <w:rPr>
      <w:lang w:eastAsia="ja-JP"/>
    </w:rPr>
  </w:style>
  <w:style w:type="paragraph" w:styleId="CommentSubject">
    <w:name w:val="annotation subject"/>
    <w:basedOn w:val="CommentText"/>
    <w:next w:val="CommentText"/>
    <w:link w:val="CommentSubjectChar"/>
    <w:rsid w:val="00E5247C"/>
    <w:rPr>
      <w:b/>
      <w:bCs/>
    </w:rPr>
  </w:style>
  <w:style w:type="character" w:customStyle="1" w:styleId="CommentSubjectChar">
    <w:name w:val="Comment Subject Char"/>
    <w:link w:val="CommentSubject"/>
    <w:rsid w:val="00E5247C"/>
    <w:rPr>
      <w:b/>
      <w:bCs/>
      <w:lang w:eastAsia="ja-JP"/>
    </w:rPr>
  </w:style>
  <w:style w:type="paragraph" w:styleId="BalloonText">
    <w:name w:val="Balloon Text"/>
    <w:basedOn w:val="Normal"/>
    <w:link w:val="BalloonTextChar"/>
    <w:rsid w:val="00E5247C"/>
    <w:rPr>
      <w:rFonts w:ascii="Segoe UI" w:hAnsi="Segoe UI" w:cs="Segoe UI"/>
      <w:sz w:val="18"/>
      <w:szCs w:val="18"/>
    </w:rPr>
  </w:style>
  <w:style w:type="character" w:customStyle="1" w:styleId="BalloonTextChar">
    <w:name w:val="Balloon Text Char"/>
    <w:link w:val="BalloonText"/>
    <w:rsid w:val="00E5247C"/>
    <w:rPr>
      <w:rFonts w:ascii="Segoe UI" w:hAnsi="Segoe UI" w:cs="Segoe UI"/>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19394">
      <w:bodyDiv w:val="1"/>
      <w:marLeft w:val="0"/>
      <w:marRight w:val="0"/>
      <w:marTop w:val="0"/>
      <w:marBottom w:val="0"/>
      <w:divBdr>
        <w:top w:val="none" w:sz="0" w:space="0" w:color="auto"/>
        <w:left w:val="none" w:sz="0" w:space="0" w:color="auto"/>
        <w:bottom w:val="none" w:sz="0" w:space="0" w:color="auto"/>
        <w:right w:val="none" w:sz="0" w:space="0" w:color="auto"/>
      </w:divBdr>
    </w:div>
    <w:div w:id="484443695">
      <w:bodyDiv w:val="1"/>
      <w:marLeft w:val="0"/>
      <w:marRight w:val="0"/>
      <w:marTop w:val="0"/>
      <w:marBottom w:val="0"/>
      <w:divBdr>
        <w:top w:val="none" w:sz="0" w:space="0" w:color="auto"/>
        <w:left w:val="none" w:sz="0" w:space="0" w:color="auto"/>
        <w:bottom w:val="none" w:sz="0" w:space="0" w:color="auto"/>
        <w:right w:val="none" w:sz="0" w:space="0" w:color="auto"/>
      </w:divBdr>
    </w:div>
    <w:div w:id="920875396">
      <w:bodyDiv w:val="1"/>
      <w:marLeft w:val="0"/>
      <w:marRight w:val="0"/>
      <w:marTop w:val="0"/>
      <w:marBottom w:val="0"/>
      <w:divBdr>
        <w:top w:val="none" w:sz="0" w:space="0" w:color="auto"/>
        <w:left w:val="none" w:sz="0" w:space="0" w:color="auto"/>
        <w:bottom w:val="none" w:sz="0" w:space="0" w:color="auto"/>
        <w:right w:val="none" w:sz="0" w:space="0" w:color="auto"/>
      </w:divBdr>
    </w:div>
    <w:div w:id="1261066186">
      <w:bodyDiv w:val="1"/>
      <w:marLeft w:val="0"/>
      <w:marRight w:val="0"/>
      <w:marTop w:val="0"/>
      <w:marBottom w:val="0"/>
      <w:divBdr>
        <w:top w:val="none" w:sz="0" w:space="0" w:color="auto"/>
        <w:left w:val="none" w:sz="0" w:space="0" w:color="auto"/>
        <w:bottom w:val="none" w:sz="0" w:space="0" w:color="auto"/>
        <w:right w:val="none" w:sz="0" w:space="0" w:color="auto"/>
      </w:divBdr>
    </w:div>
    <w:div w:id="1748847547">
      <w:bodyDiv w:val="1"/>
      <w:marLeft w:val="0"/>
      <w:marRight w:val="0"/>
      <w:marTop w:val="0"/>
      <w:marBottom w:val="0"/>
      <w:divBdr>
        <w:top w:val="none" w:sz="0" w:space="0" w:color="auto"/>
        <w:left w:val="none" w:sz="0" w:space="0" w:color="auto"/>
        <w:bottom w:val="none" w:sz="0" w:space="0" w:color="auto"/>
        <w:right w:val="none" w:sz="0" w:space="0" w:color="auto"/>
      </w:divBdr>
    </w:div>
    <w:div w:id="1837377508">
      <w:bodyDiv w:val="1"/>
      <w:marLeft w:val="0"/>
      <w:marRight w:val="0"/>
      <w:marTop w:val="0"/>
      <w:marBottom w:val="0"/>
      <w:divBdr>
        <w:top w:val="none" w:sz="0" w:space="0" w:color="auto"/>
        <w:left w:val="none" w:sz="0" w:space="0" w:color="auto"/>
        <w:bottom w:val="none" w:sz="0" w:space="0" w:color="auto"/>
        <w:right w:val="none" w:sz="0" w:space="0" w:color="auto"/>
      </w:divBdr>
    </w:div>
    <w:div w:id="1936940871">
      <w:bodyDiv w:val="1"/>
      <w:marLeft w:val="0"/>
      <w:marRight w:val="0"/>
      <w:marTop w:val="0"/>
      <w:marBottom w:val="0"/>
      <w:divBdr>
        <w:top w:val="none" w:sz="0" w:space="0" w:color="auto"/>
        <w:left w:val="none" w:sz="0" w:space="0" w:color="auto"/>
        <w:bottom w:val="none" w:sz="0" w:space="0" w:color="auto"/>
        <w:right w:val="none" w:sz="0" w:space="0" w:color="auto"/>
      </w:divBdr>
    </w:div>
    <w:div w:id="2070879736">
      <w:bodyDiv w:val="1"/>
      <w:marLeft w:val="0"/>
      <w:marRight w:val="0"/>
      <w:marTop w:val="0"/>
      <w:marBottom w:val="0"/>
      <w:divBdr>
        <w:top w:val="none" w:sz="0" w:space="0" w:color="auto"/>
        <w:left w:val="none" w:sz="0" w:space="0" w:color="auto"/>
        <w:bottom w:val="none" w:sz="0" w:space="0" w:color="auto"/>
        <w:right w:val="none" w:sz="0" w:space="0" w:color="auto"/>
      </w:divBdr>
    </w:div>
    <w:div w:id="2118716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 Type="http://schemas.openxmlformats.org/officeDocument/2006/relationships/settings" Target="settings.xml"/><Relationship Id="rId71" Type="http://schemas.openxmlformats.org/officeDocument/2006/relationships/image" Target="media/image66.png"/><Relationship Id="rId2" Type="http://schemas.openxmlformats.org/officeDocument/2006/relationships/customXml" Target="../customXml/item2.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endnotes" Target="endnotes.xml"/><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webSettings" Target="webSettings.xml"/><Relationship Id="rId51" Type="http://schemas.openxmlformats.org/officeDocument/2006/relationships/image" Target="media/image46.png"/><Relationship Id="rId72" Type="http://schemas.openxmlformats.org/officeDocument/2006/relationships/image" Target="media/image67.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Tai%20lieu%20PM\tand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2C72378B916FC4AA988AA13D7326DA2" ma:contentTypeVersion="0" ma:contentTypeDescription="Create a new document." ma:contentTypeScope="" ma:versionID="e733fd7b1f53415b24c0a2782734cd2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3358E0-6F7F-46CE-BDED-3F2A8B7008A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2C79EF2-083B-46A7-8EC9-08682892E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BE77A82-5BE4-434E-9864-16AD3BC7C472}">
  <ds:schemaRefs>
    <ds:schemaRef ds:uri="http://schemas.openxmlformats.org/officeDocument/2006/bibliography"/>
  </ds:schemaRefs>
</ds:datastoreItem>
</file>

<file path=customXml/itemProps4.xml><?xml version="1.0" encoding="utf-8"?>
<ds:datastoreItem xmlns:ds="http://schemas.openxmlformats.org/officeDocument/2006/customXml" ds:itemID="{57FAF209-0F33-4179-AAA6-A63DEE9BE8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tandan</Template>
  <TotalTime>362</TotalTime>
  <Pages>24</Pages>
  <Words>1510</Words>
  <Characters>8612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10102</CharactersWithSpaces>
  <SharedDoc>false</SharedDoc>
  <HLinks>
    <vt:vector size="198" baseType="variant">
      <vt:variant>
        <vt:i4>1572923</vt:i4>
      </vt:variant>
      <vt:variant>
        <vt:i4>194</vt:i4>
      </vt:variant>
      <vt:variant>
        <vt:i4>0</vt:i4>
      </vt:variant>
      <vt:variant>
        <vt:i4>5</vt:i4>
      </vt:variant>
      <vt:variant>
        <vt:lpwstr/>
      </vt:variant>
      <vt:variant>
        <vt:lpwstr>_Toc85035960</vt:lpwstr>
      </vt:variant>
      <vt:variant>
        <vt:i4>1114168</vt:i4>
      </vt:variant>
      <vt:variant>
        <vt:i4>188</vt:i4>
      </vt:variant>
      <vt:variant>
        <vt:i4>0</vt:i4>
      </vt:variant>
      <vt:variant>
        <vt:i4>5</vt:i4>
      </vt:variant>
      <vt:variant>
        <vt:lpwstr/>
      </vt:variant>
      <vt:variant>
        <vt:lpwstr>_Toc85035959</vt:lpwstr>
      </vt:variant>
      <vt:variant>
        <vt:i4>1048632</vt:i4>
      </vt:variant>
      <vt:variant>
        <vt:i4>182</vt:i4>
      </vt:variant>
      <vt:variant>
        <vt:i4>0</vt:i4>
      </vt:variant>
      <vt:variant>
        <vt:i4>5</vt:i4>
      </vt:variant>
      <vt:variant>
        <vt:lpwstr/>
      </vt:variant>
      <vt:variant>
        <vt:lpwstr>_Toc85035958</vt:lpwstr>
      </vt:variant>
      <vt:variant>
        <vt:i4>2031672</vt:i4>
      </vt:variant>
      <vt:variant>
        <vt:i4>176</vt:i4>
      </vt:variant>
      <vt:variant>
        <vt:i4>0</vt:i4>
      </vt:variant>
      <vt:variant>
        <vt:i4>5</vt:i4>
      </vt:variant>
      <vt:variant>
        <vt:lpwstr/>
      </vt:variant>
      <vt:variant>
        <vt:lpwstr>_Toc85035957</vt:lpwstr>
      </vt:variant>
      <vt:variant>
        <vt:i4>1966136</vt:i4>
      </vt:variant>
      <vt:variant>
        <vt:i4>170</vt:i4>
      </vt:variant>
      <vt:variant>
        <vt:i4>0</vt:i4>
      </vt:variant>
      <vt:variant>
        <vt:i4>5</vt:i4>
      </vt:variant>
      <vt:variant>
        <vt:lpwstr/>
      </vt:variant>
      <vt:variant>
        <vt:lpwstr>_Toc85035956</vt:lpwstr>
      </vt:variant>
      <vt:variant>
        <vt:i4>1900600</vt:i4>
      </vt:variant>
      <vt:variant>
        <vt:i4>164</vt:i4>
      </vt:variant>
      <vt:variant>
        <vt:i4>0</vt:i4>
      </vt:variant>
      <vt:variant>
        <vt:i4>5</vt:i4>
      </vt:variant>
      <vt:variant>
        <vt:lpwstr/>
      </vt:variant>
      <vt:variant>
        <vt:lpwstr>_Toc85035955</vt:lpwstr>
      </vt:variant>
      <vt:variant>
        <vt:i4>1835064</vt:i4>
      </vt:variant>
      <vt:variant>
        <vt:i4>158</vt:i4>
      </vt:variant>
      <vt:variant>
        <vt:i4>0</vt:i4>
      </vt:variant>
      <vt:variant>
        <vt:i4>5</vt:i4>
      </vt:variant>
      <vt:variant>
        <vt:lpwstr/>
      </vt:variant>
      <vt:variant>
        <vt:lpwstr>_Toc85035954</vt:lpwstr>
      </vt:variant>
      <vt:variant>
        <vt:i4>1769528</vt:i4>
      </vt:variant>
      <vt:variant>
        <vt:i4>152</vt:i4>
      </vt:variant>
      <vt:variant>
        <vt:i4>0</vt:i4>
      </vt:variant>
      <vt:variant>
        <vt:i4>5</vt:i4>
      </vt:variant>
      <vt:variant>
        <vt:lpwstr/>
      </vt:variant>
      <vt:variant>
        <vt:lpwstr>_Toc85035953</vt:lpwstr>
      </vt:variant>
      <vt:variant>
        <vt:i4>1703992</vt:i4>
      </vt:variant>
      <vt:variant>
        <vt:i4>146</vt:i4>
      </vt:variant>
      <vt:variant>
        <vt:i4>0</vt:i4>
      </vt:variant>
      <vt:variant>
        <vt:i4>5</vt:i4>
      </vt:variant>
      <vt:variant>
        <vt:lpwstr/>
      </vt:variant>
      <vt:variant>
        <vt:lpwstr>_Toc85035952</vt:lpwstr>
      </vt:variant>
      <vt:variant>
        <vt:i4>1638456</vt:i4>
      </vt:variant>
      <vt:variant>
        <vt:i4>140</vt:i4>
      </vt:variant>
      <vt:variant>
        <vt:i4>0</vt:i4>
      </vt:variant>
      <vt:variant>
        <vt:i4>5</vt:i4>
      </vt:variant>
      <vt:variant>
        <vt:lpwstr/>
      </vt:variant>
      <vt:variant>
        <vt:lpwstr>_Toc85035951</vt:lpwstr>
      </vt:variant>
      <vt:variant>
        <vt:i4>1572920</vt:i4>
      </vt:variant>
      <vt:variant>
        <vt:i4>134</vt:i4>
      </vt:variant>
      <vt:variant>
        <vt:i4>0</vt:i4>
      </vt:variant>
      <vt:variant>
        <vt:i4>5</vt:i4>
      </vt:variant>
      <vt:variant>
        <vt:lpwstr/>
      </vt:variant>
      <vt:variant>
        <vt:lpwstr>_Toc85035950</vt:lpwstr>
      </vt:variant>
      <vt:variant>
        <vt:i4>1114169</vt:i4>
      </vt:variant>
      <vt:variant>
        <vt:i4>128</vt:i4>
      </vt:variant>
      <vt:variant>
        <vt:i4>0</vt:i4>
      </vt:variant>
      <vt:variant>
        <vt:i4>5</vt:i4>
      </vt:variant>
      <vt:variant>
        <vt:lpwstr/>
      </vt:variant>
      <vt:variant>
        <vt:lpwstr>_Toc85035949</vt:lpwstr>
      </vt:variant>
      <vt:variant>
        <vt:i4>1048633</vt:i4>
      </vt:variant>
      <vt:variant>
        <vt:i4>122</vt:i4>
      </vt:variant>
      <vt:variant>
        <vt:i4>0</vt:i4>
      </vt:variant>
      <vt:variant>
        <vt:i4>5</vt:i4>
      </vt:variant>
      <vt:variant>
        <vt:lpwstr/>
      </vt:variant>
      <vt:variant>
        <vt:lpwstr>_Toc85035948</vt:lpwstr>
      </vt:variant>
      <vt:variant>
        <vt:i4>2031673</vt:i4>
      </vt:variant>
      <vt:variant>
        <vt:i4>116</vt:i4>
      </vt:variant>
      <vt:variant>
        <vt:i4>0</vt:i4>
      </vt:variant>
      <vt:variant>
        <vt:i4>5</vt:i4>
      </vt:variant>
      <vt:variant>
        <vt:lpwstr/>
      </vt:variant>
      <vt:variant>
        <vt:lpwstr>_Toc85035947</vt:lpwstr>
      </vt:variant>
      <vt:variant>
        <vt:i4>1966137</vt:i4>
      </vt:variant>
      <vt:variant>
        <vt:i4>110</vt:i4>
      </vt:variant>
      <vt:variant>
        <vt:i4>0</vt:i4>
      </vt:variant>
      <vt:variant>
        <vt:i4>5</vt:i4>
      </vt:variant>
      <vt:variant>
        <vt:lpwstr/>
      </vt:variant>
      <vt:variant>
        <vt:lpwstr>_Toc85035946</vt:lpwstr>
      </vt:variant>
      <vt:variant>
        <vt:i4>1900601</vt:i4>
      </vt:variant>
      <vt:variant>
        <vt:i4>104</vt:i4>
      </vt:variant>
      <vt:variant>
        <vt:i4>0</vt:i4>
      </vt:variant>
      <vt:variant>
        <vt:i4>5</vt:i4>
      </vt:variant>
      <vt:variant>
        <vt:lpwstr/>
      </vt:variant>
      <vt:variant>
        <vt:lpwstr>_Toc85035945</vt:lpwstr>
      </vt:variant>
      <vt:variant>
        <vt:i4>1835065</vt:i4>
      </vt:variant>
      <vt:variant>
        <vt:i4>98</vt:i4>
      </vt:variant>
      <vt:variant>
        <vt:i4>0</vt:i4>
      </vt:variant>
      <vt:variant>
        <vt:i4>5</vt:i4>
      </vt:variant>
      <vt:variant>
        <vt:lpwstr/>
      </vt:variant>
      <vt:variant>
        <vt:lpwstr>_Toc85035944</vt:lpwstr>
      </vt:variant>
      <vt:variant>
        <vt:i4>1769529</vt:i4>
      </vt:variant>
      <vt:variant>
        <vt:i4>92</vt:i4>
      </vt:variant>
      <vt:variant>
        <vt:i4>0</vt:i4>
      </vt:variant>
      <vt:variant>
        <vt:i4>5</vt:i4>
      </vt:variant>
      <vt:variant>
        <vt:lpwstr/>
      </vt:variant>
      <vt:variant>
        <vt:lpwstr>_Toc85035943</vt:lpwstr>
      </vt:variant>
      <vt:variant>
        <vt:i4>1703993</vt:i4>
      </vt:variant>
      <vt:variant>
        <vt:i4>86</vt:i4>
      </vt:variant>
      <vt:variant>
        <vt:i4>0</vt:i4>
      </vt:variant>
      <vt:variant>
        <vt:i4>5</vt:i4>
      </vt:variant>
      <vt:variant>
        <vt:lpwstr/>
      </vt:variant>
      <vt:variant>
        <vt:lpwstr>_Toc85035942</vt:lpwstr>
      </vt:variant>
      <vt:variant>
        <vt:i4>1638457</vt:i4>
      </vt:variant>
      <vt:variant>
        <vt:i4>80</vt:i4>
      </vt:variant>
      <vt:variant>
        <vt:i4>0</vt:i4>
      </vt:variant>
      <vt:variant>
        <vt:i4>5</vt:i4>
      </vt:variant>
      <vt:variant>
        <vt:lpwstr/>
      </vt:variant>
      <vt:variant>
        <vt:lpwstr>_Toc85035941</vt:lpwstr>
      </vt:variant>
      <vt:variant>
        <vt:i4>1572921</vt:i4>
      </vt:variant>
      <vt:variant>
        <vt:i4>74</vt:i4>
      </vt:variant>
      <vt:variant>
        <vt:i4>0</vt:i4>
      </vt:variant>
      <vt:variant>
        <vt:i4>5</vt:i4>
      </vt:variant>
      <vt:variant>
        <vt:lpwstr/>
      </vt:variant>
      <vt:variant>
        <vt:lpwstr>_Toc85035940</vt:lpwstr>
      </vt:variant>
      <vt:variant>
        <vt:i4>1114174</vt:i4>
      </vt:variant>
      <vt:variant>
        <vt:i4>68</vt:i4>
      </vt:variant>
      <vt:variant>
        <vt:i4>0</vt:i4>
      </vt:variant>
      <vt:variant>
        <vt:i4>5</vt:i4>
      </vt:variant>
      <vt:variant>
        <vt:lpwstr/>
      </vt:variant>
      <vt:variant>
        <vt:lpwstr>_Toc85035939</vt:lpwstr>
      </vt:variant>
      <vt:variant>
        <vt:i4>1048638</vt:i4>
      </vt:variant>
      <vt:variant>
        <vt:i4>62</vt:i4>
      </vt:variant>
      <vt:variant>
        <vt:i4>0</vt:i4>
      </vt:variant>
      <vt:variant>
        <vt:i4>5</vt:i4>
      </vt:variant>
      <vt:variant>
        <vt:lpwstr/>
      </vt:variant>
      <vt:variant>
        <vt:lpwstr>_Toc85035938</vt:lpwstr>
      </vt:variant>
      <vt:variant>
        <vt:i4>2031678</vt:i4>
      </vt:variant>
      <vt:variant>
        <vt:i4>56</vt:i4>
      </vt:variant>
      <vt:variant>
        <vt:i4>0</vt:i4>
      </vt:variant>
      <vt:variant>
        <vt:i4>5</vt:i4>
      </vt:variant>
      <vt:variant>
        <vt:lpwstr/>
      </vt:variant>
      <vt:variant>
        <vt:lpwstr>_Toc85035937</vt:lpwstr>
      </vt:variant>
      <vt:variant>
        <vt:i4>1966142</vt:i4>
      </vt:variant>
      <vt:variant>
        <vt:i4>50</vt:i4>
      </vt:variant>
      <vt:variant>
        <vt:i4>0</vt:i4>
      </vt:variant>
      <vt:variant>
        <vt:i4>5</vt:i4>
      </vt:variant>
      <vt:variant>
        <vt:lpwstr/>
      </vt:variant>
      <vt:variant>
        <vt:lpwstr>_Toc85035936</vt:lpwstr>
      </vt:variant>
      <vt:variant>
        <vt:i4>1900606</vt:i4>
      </vt:variant>
      <vt:variant>
        <vt:i4>44</vt:i4>
      </vt:variant>
      <vt:variant>
        <vt:i4>0</vt:i4>
      </vt:variant>
      <vt:variant>
        <vt:i4>5</vt:i4>
      </vt:variant>
      <vt:variant>
        <vt:lpwstr/>
      </vt:variant>
      <vt:variant>
        <vt:lpwstr>_Toc85035935</vt:lpwstr>
      </vt:variant>
      <vt:variant>
        <vt:i4>1835070</vt:i4>
      </vt:variant>
      <vt:variant>
        <vt:i4>38</vt:i4>
      </vt:variant>
      <vt:variant>
        <vt:i4>0</vt:i4>
      </vt:variant>
      <vt:variant>
        <vt:i4>5</vt:i4>
      </vt:variant>
      <vt:variant>
        <vt:lpwstr/>
      </vt:variant>
      <vt:variant>
        <vt:lpwstr>_Toc85035934</vt:lpwstr>
      </vt:variant>
      <vt:variant>
        <vt:i4>1769534</vt:i4>
      </vt:variant>
      <vt:variant>
        <vt:i4>32</vt:i4>
      </vt:variant>
      <vt:variant>
        <vt:i4>0</vt:i4>
      </vt:variant>
      <vt:variant>
        <vt:i4>5</vt:i4>
      </vt:variant>
      <vt:variant>
        <vt:lpwstr/>
      </vt:variant>
      <vt:variant>
        <vt:lpwstr>_Toc85035933</vt:lpwstr>
      </vt:variant>
      <vt:variant>
        <vt:i4>1703998</vt:i4>
      </vt:variant>
      <vt:variant>
        <vt:i4>26</vt:i4>
      </vt:variant>
      <vt:variant>
        <vt:i4>0</vt:i4>
      </vt:variant>
      <vt:variant>
        <vt:i4>5</vt:i4>
      </vt:variant>
      <vt:variant>
        <vt:lpwstr/>
      </vt:variant>
      <vt:variant>
        <vt:lpwstr>_Toc85035932</vt:lpwstr>
      </vt:variant>
      <vt:variant>
        <vt:i4>1638462</vt:i4>
      </vt:variant>
      <vt:variant>
        <vt:i4>20</vt:i4>
      </vt:variant>
      <vt:variant>
        <vt:i4>0</vt:i4>
      </vt:variant>
      <vt:variant>
        <vt:i4>5</vt:i4>
      </vt:variant>
      <vt:variant>
        <vt:lpwstr/>
      </vt:variant>
      <vt:variant>
        <vt:lpwstr>_Toc85035931</vt:lpwstr>
      </vt:variant>
      <vt:variant>
        <vt:i4>1572926</vt:i4>
      </vt:variant>
      <vt:variant>
        <vt:i4>14</vt:i4>
      </vt:variant>
      <vt:variant>
        <vt:i4>0</vt:i4>
      </vt:variant>
      <vt:variant>
        <vt:i4>5</vt:i4>
      </vt:variant>
      <vt:variant>
        <vt:lpwstr/>
      </vt:variant>
      <vt:variant>
        <vt:lpwstr>_Toc85035930</vt:lpwstr>
      </vt:variant>
      <vt:variant>
        <vt:i4>1114175</vt:i4>
      </vt:variant>
      <vt:variant>
        <vt:i4>8</vt:i4>
      </vt:variant>
      <vt:variant>
        <vt:i4>0</vt:i4>
      </vt:variant>
      <vt:variant>
        <vt:i4>5</vt:i4>
      </vt:variant>
      <vt:variant>
        <vt:lpwstr/>
      </vt:variant>
      <vt:variant>
        <vt:lpwstr>_Toc85035929</vt:lpwstr>
      </vt:variant>
      <vt:variant>
        <vt:i4>1048639</vt:i4>
      </vt:variant>
      <vt:variant>
        <vt:i4>2</vt:i4>
      </vt:variant>
      <vt:variant>
        <vt:i4>0</vt:i4>
      </vt:variant>
      <vt:variant>
        <vt:i4>5</vt:i4>
      </vt:variant>
      <vt:variant>
        <vt:lpwstr/>
      </vt:variant>
      <vt:variant>
        <vt:lpwstr>_Toc85035928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nbngoc</dc:creator>
  <cp:keywords/>
  <dc:description/>
  <cp:lastModifiedBy>Pham Cong</cp:lastModifiedBy>
  <cp:revision>14</cp:revision>
  <cp:lastPrinted>2012-09-10T09:27:00Z</cp:lastPrinted>
  <dcterms:created xsi:type="dcterms:W3CDTF">2022-11-29T03:45:00Z</dcterms:created>
  <dcterms:modified xsi:type="dcterms:W3CDTF">2022-12-23T02:30:00Z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Bui Tien Giang</vt:lpwstr>
  </property>
  <property fmtid="{D5CDD505-2E9C-101B-9397-08002B2CF9AE}" pid="3" name="Date completed">
    <vt:lpwstr>8/12/2005</vt:lpwstr>
  </property>
  <property fmtid="{D5CDD505-2E9C-101B-9397-08002B2CF9AE}" pid="4" name="ContentTypeId">
    <vt:lpwstr>0x01010042C72378B916FC4AA988AA13D7326DA2</vt:lpwstr>
  </property>
</Properties>
</file>